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D26" w:rsidRPr="001B359E" w:rsidRDefault="00C72682" w:rsidP="00027D26"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7" type="#_x0000_t202" style="position:absolute;margin-left:42.3pt;margin-top:36.6pt;width:316.5pt;height:324.05pt;z-index:-251654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" stroked="f" strokeweight=".5pt">
            <v:textbox style="mso-next-textbox:#Text Box 18">
              <w:txbxContent>
                <w:p w:rsidR="00453594" w:rsidRPr="00667EC0" w:rsidRDefault="00453594" w:rsidP="004D581C">
                  <w:pPr>
                    <w:ind w:left="180"/>
                    <w:jc w:val="center"/>
                    <w:rPr>
                      <w:rFonts w:ascii="Georgia" w:hAnsi="Georgia" w:cs="Arial"/>
                      <w:b/>
                      <w:sz w:val="28"/>
                      <w:szCs w:val="28"/>
                      <w:lang w:eastAsia="zh-CN"/>
                    </w:rPr>
                  </w:pPr>
                  <w:r w:rsidRPr="00667EC0">
                    <w:rPr>
                      <w:rFonts w:ascii="Georgia" w:hAnsi="Georgia" w:cs="Arial"/>
                      <w:b/>
                      <w:sz w:val="28"/>
                      <w:szCs w:val="28"/>
                      <w:lang w:eastAsia="zh-CN"/>
                    </w:rPr>
                    <w:t xml:space="preserve"> It is Harvest time </w:t>
                  </w:r>
                </w:p>
                <w:p w:rsidR="00453594" w:rsidRPr="00667EC0" w:rsidRDefault="00453594" w:rsidP="004D581C">
                  <w:pPr>
                    <w:rPr>
                      <w:rFonts w:ascii="Georgia" w:hAnsi="Georgia" w:cs="Arial"/>
                      <w:b/>
                      <w:i/>
                      <w:lang w:eastAsia="zh-CN"/>
                    </w:rPr>
                  </w:pPr>
                </w:p>
                <w:p w:rsidR="00453594" w:rsidRPr="00667EC0" w:rsidRDefault="00453594" w:rsidP="004D581C">
                  <w:pPr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</w:pPr>
                  <w:r w:rsidRPr="00667EC0"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  <w:t>There is a great harvest coming upon the earth</w:t>
                  </w:r>
                </w:p>
                <w:p w:rsidR="00453594" w:rsidRPr="00667EC0" w:rsidRDefault="00453594" w:rsidP="00667EC0">
                  <w:pPr>
                    <w:ind w:left="180"/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</w:pP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  <w:u w:val="single"/>
                    </w:rPr>
                    <w:t>Revelation 14.15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 And another angel</w:t>
                  </w:r>
                  <w:r w:rsidRPr="00667EC0">
                    <w:rPr>
                      <w:rFonts w:ascii="Georgia" w:hAnsi="Georgia" w:cs="Arial"/>
                      <w:i/>
                      <w:color w:val="000000"/>
                      <w:sz w:val="22"/>
                      <w:szCs w:val="22"/>
                    </w:rPr>
                    <w:t xml:space="preserve">  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came and cried with a loud voice, “ </w:t>
                  </w:r>
                  <w:r w:rsidRPr="00667EC0">
                    <w:rPr>
                      <w:rFonts w:ascii="Georgia" w:hAnsi="Georgia" w:cs="Arial"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Put in your sickle and reap, for the hour to reap has come, because the </w:t>
                  </w:r>
                  <w:r w:rsidRPr="00667EC0">
                    <w:rPr>
                      <w:rFonts w:ascii="Georgia" w:hAnsi="Georgia" w:cs="Arial"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Pr="00667EC0">
                    <w:rPr>
                      <w:rFonts w:ascii="Georgia" w:hAnsi="Georgia" w:cs="Arial"/>
                      <w:b/>
                      <w:color w:val="DD0806"/>
                      <w:sz w:val="22"/>
                      <w:szCs w:val="22"/>
                    </w:rPr>
                    <w:t>harvest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 of the earth  is ripe.”</w:t>
                  </w:r>
                  <w:r w:rsidR="00667EC0"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br/>
                  </w:r>
                </w:p>
                <w:p w:rsidR="00453594" w:rsidRPr="00667EC0" w:rsidRDefault="00453594" w:rsidP="003C3012">
                  <w:pPr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</w:pPr>
                  <w:r w:rsidRPr="00667EC0"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  <w:t>Whatever a man has sown he shall reap</w:t>
                  </w:r>
                </w:p>
                <w:p w:rsidR="00453594" w:rsidRPr="00667EC0" w:rsidRDefault="00453594" w:rsidP="00667EC0">
                  <w:pPr>
                    <w:ind w:left="180"/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</w:pP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  <w:u w:val="single"/>
                    </w:rPr>
                    <w:t>Galatians 6.7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 Be not deceived; God is not mocked: for whatsoever a man</w:t>
                  </w:r>
                  <w:r w:rsidRPr="00667EC0">
                    <w:rPr>
                      <w:rFonts w:ascii="Georgia" w:hAnsi="Georgia" w:cs="Arial"/>
                      <w:b/>
                      <w:color w:val="DD0806"/>
                      <w:sz w:val="22"/>
                      <w:szCs w:val="22"/>
                    </w:rPr>
                    <w:t xml:space="preserve"> soweth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>, that shall he also</w:t>
                  </w:r>
                  <w:r w:rsidRPr="00667EC0">
                    <w:rPr>
                      <w:rFonts w:ascii="Georgia" w:hAnsi="Georgia" w:cs="Arial"/>
                      <w:b/>
                      <w:color w:val="DD0806"/>
                      <w:sz w:val="22"/>
                      <w:szCs w:val="22"/>
                    </w:rPr>
                    <w:t xml:space="preserve"> reap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. </w:t>
                  </w:r>
                  <w:r w:rsidR="00667EC0"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br/>
                  </w:r>
                </w:p>
                <w:p w:rsidR="00453594" w:rsidRPr="00667EC0" w:rsidRDefault="00453594" w:rsidP="004D581C">
                  <w:pPr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</w:pPr>
                  <w:r w:rsidRPr="00667EC0"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  <w:t>To the one who sows the seeds of sin, judgment is his harvest</w:t>
                  </w:r>
                </w:p>
                <w:p w:rsidR="00453594" w:rsidRPr="00667EC0" w:rsidRDefault="00453594" w:rsidP="00667EC0">
                  <w:pPr>
                    <w:ind w:firstLine="180"/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</w:pP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  <w:u w:val="single"/>
                    </w:rPr>
                    <w:t>Prov</w:t>
                  </w:r>
                  <w:r w:rsidR="00B50718">
                    <w:rPr>
                      <w:rFonts w:ascii="Georgia" w:hAnsi="Georgia" w:cs="Arial"/>
                      <w:color w:val="000000"/>
                      <w:sz w:val="22"/>
                      <w:szCs w:val="22"/>
                      <w:u w:val="single"/>
                    </w:rPr>
                    <w:t>erbs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  <w:u w:val="single"/>
                    </w:rPr>
                    <w:t xml:space="preserve"> 22.8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 He that </w:t>
                  </w:r>
                  <w:r w:rsidRPr="00667EC0">
                    <w:rPr>
                      <w:rFonts w:ascii="Georgia" w:hAnsi="Georgia" w:cs="Arial"/>
                      <w:b/>
                      <w:color w:val="DD0806"/>
                      <w:sz w:val="22"/>
                      <w:szCs w:val="22"/>
                    </w:rPr>
                    <w:t>sows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 sin shall </w:t>
                  </w:r>
                  <w:r w:rsidRPr="00667EC0">
                    <w:rPr>
                      <w:rFonts w:ascii="Georgia" w:hAnsi="Georgia" w:cs="Arial"/>
                      <w:b/>
                      <w:color w:val="DD0806"/>
                      <w:sz w:val="22"/>
                      <w:szCs w:val="22"/>
                    </w:rPr>
                    <w:t>reap</w:t>
                  </w:r>
                  <w:r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t xml:space="preserve"> only weeds and trouble</w:t>
                  </w:r>
                  <w:r w:rsidR="00667EC0" w:rsidRPr="00667EC0">
                    <w:rPr>
                      <w:rFonts w:ascii="Georgia" w:hAnsi="Georgia" w:cs="Arial"/>
                      <w:color w:val="000000"/>
                      <w:sz w:val="22"/>
                      <w:szCs w:val="22"/>
                    </w:rPr>
                    <w:br/>
                  </w:r>
                </w:p>
                <w:p w:rsidR="00453594" w:rsidRPr="00667EC0" w:rsidRDefault="00453594" w:rsidP="00453594">
                  <w:pPr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</w:pPr>
                  <w:r w:rsidRPr="00667EC0"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  <w:t xml:space="preserve">The one who sows with tears of repentance shall rejoice at God’s Harvest </w:t>
                  </w:r>
                </w:p>
                <w:p w:rsidR="006D5ECD" w:rsidRPr="00667EC0" w:rsidRDefault="006D5ECD" w:rsidP="006D5ECD">
                  <w:pPr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</w:pP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  <w:u w:val="single"/>
                    </w:rPr>
                    <w:t>Psa</w:t>
                  </w:r>
                  <w:r w:rsidR="00B50718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  <w:u w:val="single"/>
                    </w:rPr>
                    <w:t>lms</w:t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  <w:u w:val="single"/>
                    </w:rPr>
                    <w:t xml:space="preserve"> 126.6</w:t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>He</w:t>
                  </w:r>
                  <w:proofErr w:type="gramEnd"/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 xml:space="preserve"> who goes out weeping, carrying seed to </w:t>
                  </w:r>
                  <w:r w:rsidRPr="004201E8">
                    <w:rPr>
                      <w:rFonts w:ascii="Georgia" w:eastAsiaTheme="minorEastAsia" w:hAnsi="Georgia" w:cs="Arial"/>
                      <w:b/>
                      <w:color w:val="FF0000"/>
                      <w:sz w:val="22"/>
                      <w:szCs w:val="22"/>
                    </w:rPr>
                    <w:t>sow</w:t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>,</w:t>
                  </w:r>
                  <w:r w:rsidR="00667EC0"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 xml:space="preserve">will return with songs of joy, carrying his </w:t>
                  </w:r>
                  <w:r w:rsidRPr="004201E8">
                    <w:rPr>
                      <w:rFonts w:ascii="Georgia" w:eastAsiaTheme="minorEastAsia" w:hAnsi="Georgia" w:cs="Arial"/>
                      <w:b/>
                      <w:color w:val="FF0000"/>
                      <w:sz w:val="22"/>
                      <w:szCs w:val="22"/>
                    </w:rPr>
                    <w:t>sheaves</w:t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 xml:space="preserve">. </w:t>
                  </w:r>
                  <w:r w:rsidR="00667EC0"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br/>
                  </w:r>
                </w:p>
                <w:p w:rsidR="006D5ECD" w:rsidRPr="00667EC0" w:rsidRDefault="006D5ECD" w:rsidP="006D5ECD">
                  <w:pPr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</w:pPr>
                  <w:r w:rsidRPr="00667EC0">
                    <w:rPr>
                      <w:rFonts w:ascii="Georgia" w:hAnsi="Georgia" w:cs="Arial"/>
                      <w:b/>
                      <w:i/>
                      <w:sz w:val="22"/>
                      <w:szCs w:val="22"/>
                      <w:lang w:eastAsia="zh-CN"/>
                    </w:rPr>
                    <w:t>The Harvest is coming. The Summer of sin is over. Are you saved?</w:t>
                  </w:r>
                </w:p>
                <w:p w:rsidR="006D5ECD" w:rsidRPr="00667EC0" w:rsidRDefault="006D5ECD" w:rsidP="006D5ECD">
                  <w:pPr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</w:pP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  <w:u w:val="single"/>
                    </w:rPr>
                    <w:t>Jeremiah 8.20</w:t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 xml:space="preserve">  “The </w:t>
                  </w:r>
                  <w:r w:rsidRPr="00667EC0">
                    <w:rPr>
                      <w:rFonts w:ascii="Georgia" w:eastAsiaTheme="minorEastAsia" w:hAnsi="Georgia" w:cs="Arial"/>
                      <w:b/>
                      <w:color w:val="DD0806"/>
                      <w:sz w:val="22"/>
                      <w:szCs w:val="22"/>
                    </w:rPr>
                    <w:t xml:space="preserve">harvest </w:t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>is past, the summer has ended,</w:t>
                  </w:r>
                </w:p>
                <w:p w:rsidR="00453594" w:rsidRPr="00667EC0" w:rsidRDefault="006D5ECD" w:rsidP="006D5ECD">
                  <w:pPr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</w:pP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ab/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ab/>
                    <w:t xml:space="preserve">and we are not </w:t>
                  </w:r>
                  <w:r w:rsidRPr="00667EC0">
                    <w:rPr>
                      <w:rFonts w:ascii="Georgia" w:eastAsiaTheme="minorEastAsia" w:hAnsi="Georgia" w:cs="Arial"/>
                      <w:b/>
                      <w:color w:val="DD0806"/>
                      <w:sz w:val="22"/>
                      <w:szCs w:val="22"/>
                    </w:rPr>
                    <w:t>saved</w:t>
                  </w:r>
                  <w:r w:rsidRPr="00667EC0">
                    <w:rPr>
                      <w:rFonts w:ascii="Georgia" w:eastAsiaTheme="minorEastAsia" w:hAnsi="Georgia" w:cs="Arial"/>
                      <w:color w:val="000000"/>
                      <w:sz w:val="22"/>
                      <w:szCs w:val="22"/>
                    </w:rPr>
                    <w:t xml:space="preserve">.”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zh-CN"/>
        </w:rPr>
        <w:pict>
          <v:shape id="Text Box 2" o:spid="_x0000_s1026" type="#_x0000_t202" style="position:absolute;margin-left:392.45pt;margin-top:2.55pt;width:329.1pt;height:88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" stroked="f" strokeweight="2pt">
            <v:textbox>
              <w:txbxContent>
                <w:p w:rsidR="00453594" w:rsidRPr="00872627" w:rsidRDefault="00453594" w:rsidP="002049C6">
                  <w:pPr>
                    <w:pStyle w:val="HTMLPreformatted"/>
                    <w:shd w:val="clear" w:color="auto" w:fill="FFFFFF"/>
                    <w:jc w:val="center"/>
                    <w:rPr>
                      <w:rFonts w:ascii="Georgia" w:eastAsia="FangSong" w:hAnsi="Georgia"/>
                      <w:b/>
                      <w:color w:val="2F5496"/>
                      <w:sz w:val="36"/>
                      <w:szCs w:val="40"/>
                    </w:rPr>
                  </w:pPr>
                  <w:r w:rsidRPr="00872627">
                    <w:rPr>
                      <w:rFonts w:ascii="Georgia" w:eastAsia="FangSong" w:hAnsi="Georgia"/>
                      <w:b/>
                      <w:color w:val="2F5496"/>
                      <w:sz w:val="36"/>
                      <w:szCs w:val="40"/>
                    </w:rPr>
                    <w:t xml:space="preserve">Look, fields are white </w:t>
                  </w:r>
                  <w:r>
                    <w:rPr>
                      <w:rFonts w:ascii="Georgia" w:eastAsia="FangSong" w:hAnsi="Georgia"/>
                      <w:b/>
                      <w:color w:val="2F5496"/>
                      <w:sz w:val="36"/>
                      <w:szCs w:val="40"/>
                    </w:rPr>
                    <w:br/>
                    <w:t xml:space="preserve">already </w:t>
                  </w:r>
                  <w:r w:rsidRPr="00872627">
                    <w:rPr>
                      <w:rFonts w:ascii="Georgia" w:eastAsia="FangSong" w:hAnsi="Georgia"/>
                      <w:b/>
                      <w:color w:val="2F5496"/>
                      <w:sz w:val="36"/>
                      <w:szCs w:val="40"/>
                    </w:rPr>
                    <w:t>to harvest</w:t>
                  </w:r>
                </w:p>
                <w:p w:rsidR="00453594" w:rsidRPr="00990E64" w:rsidRDefault="00453594" w:rsidP="002049C6">
                  <w:pPr>
                    <w:pStyle w:val="HTMLPreformatted"/>
                    <w:shd w:val="clear" w:color="auto" w:fill="FFFFFF"/>
                    <w:jc w:val="center"/>
                    <w:rPr>
                      <w:rFonts w:ascii="inherit" w:hAnsi="inherit"/>
                      <w:color w:val="2F5496"/>
                      <w:lang w:eastAsia="zh-TW"/>
                    </w:rPr>
                  </w:pPr>
                  <w:r w:rsidRPr="00872627">
                    <w:rPr>
                      <w:rFonts w:ascii="FangSong" w:eastAsia="FangSong" w:hAnsi="FangSong" w:cs="Calibri" w:hint="eastAsia"/>
                      <w:b/>
                      <w:color w:val="2F5496"/>
                      <w:sz w:val="40"/>
                      <w:szCs w:val="40"/>
                      <w:lang w:eastAsia="zh-TW"/>
                    </w:rPr>
                    <w:t>看，莊稼已經熟了</w:t>
                  </w:r>
                  <w:r w:rsidRPr="00665B11">
                    <w:rPr>
                      <w:rFonts w:ascii="FangSong" w:eastAsia="FangSong" w:hAnsi="FangSong" w:cs="Calibri" w:hint="eastAsia"/>
                      <w:b/>
                      <w:color w:val="2F5496"/>
                      <w:sz w:val="40"/>
                      <w:szCs w:val="40"/>
                      <w:lang w:eastAsia="zh-TW"/>
                    </w:rPr>
                    <w:t>，可以收割了</w:t>
                  </w:r>
                </w:p>
                <w:p w:rsidR="00453594" w:rsidRPr="00997A3E" w:rsidRDefault="00453594" w:rsidP="00997A3E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  <w:lang w:eastAsia="zh-TW"/>
                    </w:rPr>
                  </w:pPr>
                </w:p>
                <w:p w:rsidR="00453594" w:rsidRPr="00863C89" w:rsidRDefault="00453594" w:rsidP="00863C89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FangSong"/>
                      <w:b/>
                      <w:sz w:val="40"/>
                      <w:szCs w:val="40"/>
                      <w:lang w:eastAsia="zh-TW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rect id="_x0000_s1034" style="position:absolute;margin-left:38.4pt;margin-top:0;width:321.6pt;height:565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" filled="f" strokecolor="#007a5b" strokeweight=".5pt">
            <w10:wrap anchorx="page"/>
          </v:rect>
        </w:pict>
      </w:r>
      <w:r>
        <w:rPr>
          <w:noProof/>
          <w:lang w:eastAsia="zh-CN"/>
        </w:rPr>
        <w:pict>
          <v:rect id="Rectangle 11" o:spid="_x0000_s1033" style="position:absolute;margin-left:433.2pt;margin-top:0;width:321.6pt;height:541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" filled="f" strokecolor="#007a5b" strokeweight=".5pt">
            <w10:wrap anchorx="page"/>
          </v:rect>
        </w:pict>
      </w:r>
    </w:p>
    <w:p w:rsidR="003C3012" w:rsidRDefault="00C72682" w:rsidP="00027D26">
      <w:r>
        <w:rPr>
          <w:noProof/>
          <w:lang w:eastAsia="zh-CN"/>
        </w:rPr>
        <w:pict>
          <v:shape id="_x0000_s1029" type="#_x0000_t202" style="position:absolute;margin-left:589.8pt;margin-top:339pt;width:118.8pt;height:81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" filled="f" stroked="f">
            <v:textbox>
              <w:txbxContent>
                <w:p w:rsidR="00453594" w:rsidRDefault="00453594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549966" cy="95250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885" cy="95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5" o:spid="_x0000_s1030" type="#_x0000_t202" style="position:absolute;margin-left:438.2pt;margin-top:337.15pt;width:311.2pt;height:238.2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" stroked="f">
            <v:textbox style="mso-fit-shape-to-text:t">
              <w:txbxContent>
                <w:p w:rsidR="00453594" w:rsidRDefault="00453594" w:rsidP="00C64A68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802380" cy="2933700"/>
                        <wp:effectExtent l="0" t="0" r="762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2380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dist="108509" dir="4166637" sx="40000" sy="40000" algn="ctr" rotWithShape="0">
                                    <a:srgbClr val="80808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zh-CN"/>
        </w:rPr>
        <w:pict>
          <v:shape id="Text Box 8" o:spid="_x0000_s1031" type="#_x0000_t202" style="position:absolute;margin-left:403pt;margin-top:63.6pt;width:307.2pt;height:18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" stroked="f" strokeweight="2pt">
            <v:textbox>
              <w:txbxContent>
                <w:p w:rsidR="00453594" w:rsidRPr="00665B11" w:rsidRDefault="00453594" w:rsidP="00665B11">
                  <w:pPr>
                    <w:autoSpaceDE w:val="0"/>
                    <w:autoSpaceDN w:val="0"/>
                    <w:adjustRightInd w:val="0"/>
                    <w:ind w:hanging="90"/>
                    <w:jc w:val="center"/>
                    <w:rPr>
                      <w:rFonts w:ascii="Calibri" w:hAnsi="Calibri" w:cs="Calibri"/>
                      <w:b/>
                      <w:i/>
                      <w:lang w:eastAsia="zh-TW"/>
                    </w:rPr>
                  </w:pPr>
                  <w:r w:rsidRPr="00665B11">
                    <w:rPr>
                      <w:rFonts w:ascii="Georgia" w:hAnsi="Georgia" w:cs="Calibri"/>
                      <w:b/>
                      <w:i/>
                    </w:rPr>
                    <w:t>L</w:t>
                  </w:r>
                  <w:r>
                    <w:rPr>
                      <w:rFonts w:ascii="Georgia" w:hAnsi="Georgia" w:cs="Calibri"/>
                      <w:b/>
                      <w:i/>
                    </w:rPr>
                    <w:t>ift</w:t>
                  </w:r>
                  <w:r w:rsidRPr="00665B11">
                    <w:rPr>
                      <w:rFonts w:ascii="Georgia" w:hAnsi="Georgia" w:cs="Calibri"/>
                      <w:b/>
                      <w:i/>
                    </w:rPr>
                    <w:t xml:space="preserve"> up your eyes, and look on the fields; for they are white already to harvest</w:t>
                  </w:r>
                  <w:r>
                    <w:rPr>
                      <w:rFonts w:ascii="Georgia" w:hAnsi="Georgia" w:cs="Calibri"/>
                      <w:b/>
                      <w:i/>
                    </w:rPr>
                    <w:t xml:space="preserve"> [</w:t>
                  </w:r>
                  <w:r w:rsidRPr="00665B11">
                    <w:rPr>
                      <w:rFonts w:ascii="Calibri" w:hAnsi="Calibri" w:cs="Calibri"/>
                      <w:b/>
                      <w:i/>
                      <w:lang w:eastAsia="zh-TW"/>
                    </w:rPr>
                    <w:t>John 4:35</w:t>
                  </w:r>
                  <w:r>
                    <w:rPr>
                      <w:rFonts w:ascii="Calibri" w:hAnsi="Calibri" w:cs="Calibri"/>
                      <w:b/>
                      <w:i/>
                      <w:lang w:eastAsia="zh-TW"/>
                    </w:rPr>
                    <w:t>]</w:t>
                  </w:r>
                </w:p>
                <w:p w:rsidR="00453594" w:rsidRDefault="00453594" w:rsidP="00665B11">
                  <w:pPr>
                    <w:autoSpaceDE w:val="0"/>
                    <w:autoSpaceDN w:val="0"/>
                    <w:adjustRightInd w:val="0"/>
                    <w:ind w:hanging="90"/>
                    <w:jc w:val="center"/>
                    <w:rPr>
                      <w:rFonts w:ascii="Calibri" w:hAnsi="Calibri" w:cs="Calibri"/>
                      <w:i/>
                      <w:lang w:eastAsia="zh-TW"/>
                    </w:rPr>
                  </w:pPr>
                  <w:r>
                    <w:rPr>
                      <w:rFonts w:ascii="Calibri" w:hAnsi="Calibri" w:cs="Calibri" w:hint="eastAsia"/>
                      <w:b/>
                      <w:i/>
                      <w:lang w:eastAsia="zh-TW"/>
                    </w:rPr>
                    <w:t>舉目向田觀看，莊稼已經熟了</w:t>
                  </w:r>
                  <w:r w:rsidRPr="00665B11">
                    <w:rPr>
                      <w:rFonts w:ascii="Calibri" w:hAnsi="Calibri" w:cs="Calibri" w:hint="eastAsia"/>
                      <w:b/>
                      <w:i/>
                      <w:lang w:eastAsia="zh-TW"/>
                    </w:rPr>
                    <w:t>，可以收割了。</w:t>
                  </w:r>
                  <w:r>
                    <w:rPr>
                      <w:rFonts w:ascii="Calibri" w:hAnsi="Calibri" w:cs="Calibri"/>
                      <w:b/>
                      <w:i/>
                      <w:lang w:eastAsia="zh-TW"/>
                    </w:rPr>
                    <w:br/>
                    <w:t xml:space="preserve">                                                              </w:t>
                  </w:r>
                  <w:r w:rsidRPr="00167A25">
                    <w:rPr>
                      <w:rFonts w:ascii="Calibri" w:hAnsi="Calibri" w:cs="Calibri" w:hint="eastAsia"/>
                      <w:b/>
                      <w:i/>
                      <w:lang w:eastAsia="zh-TW"/>
                    </w:rPr>
                    <w:t>[</w:t>
                  </w:r>
                  <w:r w:rsidRPr="00167A25">
                    <w:rPr>
                      <w:rFonts w:ascii="Calibri" w:hAnsi="Calibri" w:cs="Calibri" w:hint="eastAsia"/>
                      <w:b/>
                      <w:i/>
                      <w:lang w:eastAsia="zh-TW"/>
                    </w:rPr>
                    <w:t>約翰福音</w:t>
                  </w:r>
                  <w:r>
                    <w:rPr>
                      <w:rFonts w:ascii="Calibri" w:hAnsi="Calibri" w:cs="Calibri"/>
                      <w:b/>
                      <w:i/>
                      <w:lang w:eastAsia="zh-TW"/>
                    </w:rPr>
                    <w:t>4</w:t>
                  </w:r>
                  <w:r>
                    <w:rPr>
                      <w:rFonts w:ascii="Calibri" w:hAnsi="Calibri" w:cs="Calibri" w:hint="eastAsia"/>
                      <w:b/>
                      <w:i/>
                      <w:lang w:eastAsia="zh-TW"/>
                    </w:rPr>
                    <w:t>:</w:t>
                  </w:r>
                  <w:r>
                    <w:rPr>
                      <w:rFonts w:ascii="Calibri" w:hAnsi="Calibri" w:cs="Calibri"/>
                      <w:b/>
                      <w:i/>
                      <w:lang w:eastAsia="zh-TW"/>
                    </w:rPr>
                    <w:t>35</w:t>
                  </w:r>
                  <w:r w:rsidRPr="00167A25">
                    <w:rPr>
                      <w:rFonts w:ascii="Calibri" w:hAnsi="Calibri" w:cs="Calibri" w:hint="eastAsia"/>
                      <w:b/>
                      <w:i/>
                      <w:lang w:eastAsia="zh-TW"/>
                    </w:rPr>
                    <w:t>]</w:t>
                  </w:r>
                </w:p>
                <w:p w:rsidR="00453594" w:rsidRPr="00275E0D" w:rsidRDefault="00453594" w:rsidP="00997A3E">
                  <w:pPr>
                    <w:autoSpaceDE w:val="0"/>
                    <w:autoSpaceDN w:val="0"/>
                    <w:adjustRightInd w:val="0"/>
                    <w:ind w:firstLine="720"/>
                    <w:jc w:val="center"/>
                    <w:rPr>
                      <w:rFonts w:ascii="Georgia" w:hAnsi="Georgia"/>
                      <w:b/>
                      <w:color w:val="2F5496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i/>
                      <w:lang w:eastAsia="zh-TW"/>
                    </w:rPr>
                    <w:br/>
                  </w:r>
                  <w:r w:rsidRPr="00275E0D">
                    <w:rPr>
                      <w:rFonts w:ascii="Georgia" w:hAnsi="Georgia" w:cs="Calibri"/>
                      <w:b/>
                      <w:color w:val="2F5496"/>
                      <w:sz w:val="28"/>
                      <w:szCs w:val="28"/>
                      <w:lang w:eastAsia="zh-CN"/>
                    </w:rPr>
                    <w:t>2015 Fall Gospel Meeting in Flushing</w:t>
                  </w:r>
                </w:p>
                <w:p w:rsidR="00453594" w:rsidRPr="00990E64" w:rsidRDefault="00453594" w:rsidP="00997A3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i/>
                      <w:color w:val="2F5496"/>
                      <w:sz w:val="32"/>
                      <w:szCs w:val="32"/>
                    </w:rPr>
                  </w:pPr>
                  <w:r w:rsidRPr="00167A25">
                    <w:rPr>
                      <w:rFonts w:ascii="FangSong" w:eastAsia="FangSong" w:hAnsi="FangSong" w:cs="SimSun" w:hint="eastAsia"/>
                      <w:b/>
                      <w:color w:val="2F5496"/>
                      <w:sz w:val="32"/>
                      <w:szCs w:val="32"/>
                      <w:lang w:eastAsia="zh-CN"/>
                    </w:rPr>
                    <w:t>法拉盛地區20</w:t>
                  </w:r>
                  <w:r w:rsidRPr="00167A25">
                    <w:rPr>
                      <w:rFonts w:ascii="FangSong" w:eastAsia="FangSong" w:hAnsi="FangSong" w:cs="SimSun"/>
                      <w:b/>
                      <w:color w:val="2F5496"/>
                      <w:sz w:val="32"/>
                      <w:szCs w:val="32"/>
                      <w:lang w:eastAsia="zh-CN"/>
                    </w:rPr>
                    <w:t>15</w:t>
                  </w:r>
                  <w:r w:rsidRPr="00167A25">
                    <w:rPr>
                      <w:rFonts w:ascii="FangSong" w:eastAsia="FangSong" w:hAnsi="FangSong" w:cs="SimSun" w:hint="eastAsia"/>
                      <w:b/>
                      <w:color w:val="2F5496"/>
                      <w:sz w:val="32"/>
                      <w:szCs w:val="32"/>
                      <w:lang w:eastAsia="zh-CN"/>
                    </w:rPr>
                    <w:t>年</w:t>
                  </w:r>
                  <w:r w:rsidRPr="00872627">
                    <w:rPr>
                      <w:rFonts w:ascii="FangSong" w:eastAsia="FangSong" w:hAnsi="FangSong" w:cs="SimSun" w:hint="eastAsia"/>
                      <w:b/>
                      <w:color w:val="2F5496"/>
                      <w:sz w:val="32"/>
                      <w:szCs w:val="32"/>
                      <w:lang w:eastAsia="zh-CN"/>
                    </w:rPr>
                    <w:t>秋</w:t>
                  </w:r>
                  <w:r w:rsidRPr="00167A25">
                    <w:rPr>
                      <w:rFonts w:ascii="FangSong" w:eastAsia="FangSong" w:hAnsi="FangSong" w:cs="SimSun" w:hint="eastAsia"/>
                      <w:b/>
                      <w:color w:val="2F5496"/>
                      <w:sz w:val="32"/>
                      <w:szCs w:val="32"/>
                      <w:lang w:eastAsia="zh-CN"/>
                    </w:rPr>
                    <w:t>季福音聚會</w:t>
                  </w:r>
                  <w:r w:rsidRPr="00990E64">
                    <w:rPr>
                      <w:rFonts w:ascii="FangSong" w:eastAsia="FangSong" w:hAnsi="FangSong" w:cs="SimSun"/>
                      <w:b/>
                      <w:color w:val="2F5496"/>
                      <w:sz w:val="32"/>
                      <w:szCs w:val="32"/>
                      <w:lang w:eastAsia="zh-CN"/>
                    </w:rPr>
                    <w:br/>
                  </w:r>
                  <w:r w:rsidRPr="00990E64">
                    <w:rPr>
                      <w:rFonts w:ascii="FangSong" w:eastAsia="FangSong" w:hAnsi="FangSong" w:cs="SimSun"/>
                      <w:i/>
                      <w:color w:val="2F5496"/>
                      <w:sz w:val="32"/>
                      <w:szCs w:val="32"/>
                      <w:lang w:eastAsia="zh-CN"/>
                    </w:rPr>
                    <w:br/>
                  </w:r>
                </w:p>
                <w:p w:rsidR="00453594" w:rsidRPr="002E7463" w:rsidRDefault="00453594" w:rsidP="00027D2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i/>
                      <w:sz w:val="28"/>
                      <w:szCs w:val="28"/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4" o:spid="_x0000_s1032" type="#_x0000_t202" style="position:absolute;margin-left:451.8pt;margin-top:243.6pt;width:306pt;height:85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" fillcolor="window" stroked="f" strokeweight=".5pt">
            <v:path arrowok="t"/>
            <v:textbox>
              <w:txbxContent>
                <w:p w:rsidR="00453594" w:rsidRPr="000353D6" w:rsidRDefault="00453594" w:rsidP="000353D6">
                  <w:pP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</w:pP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>Time/</w:t>
                  </w:r>
                  <w:r w:rsidRPr="000353D6">
                    <w:rPr>
                      <w:rFonts w:ascii="FangSong" w:eastAsia="FangSong" w:hAnsi="FangSong" w:cs="Calibri" w:hint="eastAsia"/>
                      <w:b/>
                      <w:i/>
                      <w:lang w:eastAsia="zh-CN"/>
                    </w:rPr>
                    <w:t>日期</w:t>
                  </w:r>
                  <w:r>
                    <w:rPr>
                      <w:rFonts w:ascii="FangSong" w:eastAsia="FangSong" w:hAnsi="FangSong" w:cs="Calibri" w:hint="eastAsia"/>
                      <w:b/>
                      <w:i/>
                      <w:lang w:eastAsia="zh-CN"/>
                    </w:rPr>
                    <w:t xml:space="preserve">: </w:t>
                  </w: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>10/4/2015</w:t>
                  </w:r>
                  <w:r w:rsidRPr="000353D6">
                    <w:rPr>
                      <w:rFonts w:ascii="FangSong" w:eastAsia="FangSong" w:hAnsi="FangSong" w:cs="Calibri" w:hint="eastAsia"/>
                      <w:b/>
                      <w:i/>
                      <w:lang w:eastAsia="zh-CN"/>
                    </w:rPr>
                    <w:t xml:space="preserve">, </w:t>
                  </w: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>Sunday</w:t>
                  </w:r>
                  <w:r w:rsidRPr="000353D6">
                    <w:rPr>
                      <w:rFonts w:ascii="FangSong" w:eastAsia="FangSong" w:hAnsi="FangSong" w:cs="Calibri" w:hint="eastAsia"/>
                      <w:b/>
                      <w:i/>
                      <w:lang w:eastAsia="zh-CN"/>
                    </w:rPr>
                    <w:t>禮拜天上午11</w:t>
                  </w: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>:00AM</w:t>
                  </w:r>
                </w:p>
                <w:p w:rsidR="00453594" w:rsidRPr="000353D6" w:rsidRDefault="00453594" w:rsidP="000353D6">
                  <w:pP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</w:pP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>Place/</w:t>
                  </w:r>
                  <w:r w:rsidRPr="000353D6">
                    <w:rPr>
                      <w:rFonts w:ascii="FangSong" w:eastAsia="FangSong" w:hAnsi="FangSong" w:cs="Calibri" w:hint="eastAsia"/>
                      <w:b/>
                      <w:i/>
                      <w:lang w:eastAsia="zh-CN"/>
                    </w:rPr>
                    <w:t>地點: Christian Believers</w:t>
                  </w: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>’</w:t>
                  </w:r>
                  <w:r w:rsidRPr="000353D6">
                    <w:rPr>
                      <w:rFonts w:ascii="FangSong" w:eastAsia="FangSong" w:hAnsi="FangSong" w:cs="Calibri" w:hint="eastAsia"/>
                      <w:b/>
                      <w:i/>
                      <w:lang w:eastAsia="zh-CN"/>
                    </w:rPr>
                    <w:t xml:space="preserve"> Meeting  </w:t>
                  </w:r>
                </w:p>
                <w:p w:rsidR="00453594" w:rsidRPr="000353D6" w:rsidRDefault="00453594" w:rsidP="000353D6">
                  <w:pP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</w:pPr>
                  <w:r w:rsidRPr="000353D6"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 xml:space="preserve">      </w:t>
                  </w: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 xml:space="preserve">      </w:t>
                  </w:r>
                  <w:r w:rsidRPr="000353D6"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 xml:space="preserve">146-29 Laburnum Avenue,   </w:t>
                  </w:r>
                </w:p>
                <w:p w:rsidR="00453594" w:rsidRPr="002E7463" w:rsidRDefault="00453594" w:rsidP="000353D6">
                  <w:pPr>
                    <w:rPr>
                      <w:rFonts w:ascii="Calibri" w:hAnsi="Calibri" w:cs="Calibri"/>
                      <w:i/>
                      <w:lang w:eastAsia="zh-CN"/>
                    </w:rPr>
                  </w:pPr>
                  <w:r w:rsidRPr="000353D6"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 xml:space="preserve">      </w:t>
                  </w: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 xml:space="preserve">      </w:t>
                  </w:r>
                  <w:r w:rsidRPr="000353D6"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>Flushing, NY 11355</w:t>
                  </w:r>
                  <w:r w:rsidRPr="000353D6"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br/>
                  </w: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>Tel/</w:t>
                  </w:r>
                  <w:r w:rsidRPr="000353D6">
                    <w:rPr>
                      <w:rFonts w:ascii="FangSong" w:eastAsia="FangSong" w:hAnsi="FangSong" w:cs="Calibri" w:hint="eastAsia"/>
                      <w:b/>
                      <w:i/>
                      <w:lang w:eastAsia="zh-CN"/>
                    </w:rPr>
                    <w:t xml:space="preserve">電話: </w:t>
                  </w:r>
                  <w:r>
                    <w:rPr>
                      <w:rFonts w:ascii="FangSong" w:eastAsia="FangSong" w:hAnsi="FangSong" w:cs="Calibri"/>
                      <w:b/>
                      <w:i/>
                      <w:lang w:eastAsia="zh-CN"/>
                    </w:rPr>
                    <w:t xml:space="preserve">  </w:t>
                  </w:r>
                  <w:r w:rsidRPr="000353D6">
                    <w:rPr>
                      <w:rFonts w:ascii="FangSong" w:eastAsia="FangSong" w:hAnsi="FangSong" w:cs="Calibri" w:hint="eastAsia"/>
                      <w:b/>
                      <w:i/>
                      <w:lang w:eastAsia="zh-CN"/>
                    </w:rPr>
                    <w:t>516-234-0868</w:t>
                  </w:r>
                  <w:r>
                    <w:rPr>
                      <w:rFonts w:ascii="Calibri" w:hAnsi="Calibri" w:cs="Calibri"/>
                      <w:i/>
                      <w:lang w:eastAsia="zh-CN"/>
                    </w:rPr>
                    <w:br/>
                    <w:t xml:space="preserve">                                            </w:t>
                  </w:r>
                </w:p>
              </w:txbxContent>
            </v:textbox>
            <w10:wrap anchorx="page" anchory="page"/>
          </v:shape>
        </w:pict>
      </w:r>
    </w:p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3C3012" w:rsidP="003C3012"/>
    <w:p w:rsidR="003C3012" w:rsidRPr="003C3012" w:rsidRDefault="00C72682" w:rsidP="003C3012">
      <w:r>
        <w:rPr>
          <w:noProof/>
        </w:rPr>
        <w:pict>
          <v:shape id="_x0000_s1036" type="#_x0000_t202" style="position:absolute;margin-left:2.4pt;margin-top:7.3pt;width:320.4pt;height:266.55pt;z-index:2516659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67EC0" w:rsidRPr="002A3706" w:rsidRDefault="00667EC0" w:rsidP="002A3706">
                  <w:pPr>
                    <w:jc w:val="center"/>
                    <w:rPr>
                      <w:rFonts w:ascii="FangSong" w:eastAsia="FangSong" w:hAnsi="FangSong"/>
                      <w:b/>
                      <w:lang w:eastAsia="zh-TW"/>
                    </w:rPr>
                  </w:pPr>
                  <w:r w:rsidRPr="00667EC0">
                    <w:rPr>
                      <w:rFonts w:ascii="FangSong" w:eastAsia="FangSong" w:hAnsi="FangSong" w:hint="eastAsia"/>
                      <w:b/>
                      <w:lang w:eastAsia="zh-TW"/>
                    </w:rPr>
                    <w:t>收割的時候到了！</w:t>
                  </w:r>
                </w:p>
                <w:p w:rsidR="00667EC0" w:rsidRPr="00667EC0" w:rsidRDefault="00667EC0" w:rsidP="00667EC0">
                  <w:pPr>
                    <w:rPr>
                      <w:rFonts w:ascii="FangSong" w:eastAsia="FangSong" w:hAnsi="FangSong"/>
                      <w:b/>
                      <w:i/>
                      <w:sz w:val="22"/>
                      <w:szCs w:val="22"/>
                      <w:lang w:eastAsia="zh-TW"/>
                    </w:rPr>
                  </w:pPr>
                  <w:r w:rsidRPr="00667EC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全地正在有一個大收割</w:t>
                  </w:r>
                </w:p>
                <w:p w:rsidR="00667EC0" w:rsidRPr="00667EC0" w:rsidRDefault="002A3706" w:rsidP="00667EC0">
                  <w:pP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 xml:space="preserve">  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“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又有一位天使從殿中出來，向那坐在雲上的大聲喊著說：伸出你的鐮刀來收割；因為</w:t>
                  </w:r>
                  <w:r w:rsidR="00667EC0" w:rsidRPr="004201E8">
                    <w:rPr>
                      <w:rFonts w:ascii="FangSong" w:eastAsia="FangSong" w:hAnsi="FangSong" w:hint="eastAsia"/>
                      <w:b/>
                      <w:color w:val="FF0000"/>
                      <w:sz w:val="22"/>
                      <w:szCs w:val="22"/>
                      <w:lang w:eastAsia="zh-TW"/>
                    </w:rPr>
                    <w:t>收割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的時候已經到了，地上的莊稼已經熟透了。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 xml:space="preserve">”                          </w:t>
                  </w:r>
                  <w:r w:rsidR="00667EC0" w:rsidRPr="00667EC0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[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啟示錄 14:1</w:t>
                  </w:r>
                  <w:r w:rsidR="00667EC0" w:rsidRPr="00667EC0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5]</w:t>
                  </w:r>
                </w:p>
                <w:p w:rsidR="00667EC0" w:rsidRPr="00667EC0" w:rsidRDefault="00667EC0" w:rsidP="00667EC0">
                  <w:pPr>
                    <w:rPr>
                      <w:rFonts w:ascii="FangSong" w:eastAsia="FangSong" w:hAnsi="FangSong"/>
                      <w:b/>
                      <w:i/>
                      <w:sz w:val="22"/>
                      <w:szCs w:val="22"/>
                      <w:lang w:eastAsia="zh-TW"/>
                    </w:rPr>
                  </w:pPr>
                  <w:r w:rsidRPr="00667EC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人種的是什麼收的就是什麼</w:t>
                  </w:r>
                </w:p>
                <w:p w:rsidR="00667EC0" w:rsidRPr="00667EC0" w:rsidRDefault="002A3706" w:rsidP="00667EC0">
                  <w:pP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 xml:space="preserve">  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“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不要自欺，　神是輕慢不得的。人</w:t>
                  </w:r>
                  <w:r w:rsidR="00667EC0" w:rsidRPr="004201E8">
                    <w:rPr>
                      <w:rFonts w:ascii="FangSong" w:eastAsia="FangSong" w:hAnsi="FangSong" w:hint="eastAsia"/>
                      <w:b/>
                      <w:color w:val="FF0000"/>
                      <w:sz w:val="22"/>
                      <w:szCs w:val="22"/>
                      <w:lang w:eastAsia="zh-TW"/>
                    </w:rPr>
                    <w:t>種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的是甚麼，</w:t>
                  </w:r>
                  <w:r w:rsidR="00667EC0" w:rsidRPr="004201E8">
                    <w:rPr>
                      <w:rFonts w:ascii="FangSong" w:eastAsia="FangSong" w:hAnsi="FangSong" w:hint="eastAsia"/>
                      <w:b/>
                      <w:color w:val="FF0000"/>
                      <w:sz w:val="22"/>
                      <w:szCs w:val="22"/>
                      <w:lang w:eastAsia="zh-TW"/>
                    </w:rPr>
                    <w:t>收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的也是甚麼。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”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 xml:space="preserve"> 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 xml:space="preserve">                              </w:t>
                  </w:r>
                  <w:r w:rsidR="00667EC0" w:rsidRPr="00667EC0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[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加拉太書6：7</w:t>
                  </w:r>
                  <w:r w:rsidR="00667EC0" w:rsidRPr="00667EC0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]</w:t>
                  </w:r>
                </w:p>
                <w:p w:rsidR="00667EC0" w:rsidRPr="00667EC0" w:rsidRDefault="00667EC0" w:rsidP="00667EC0">
                  <w:pPr>
                    <w:rPr>
                      <w:rFonts w:ascii="FangSong" w:eastAsia="FangSong" w:hAnsi="FangSong"/>
                      <w:b/>
                      <w:i/>
                      <w:sz w:val="22"/>
                      <w:szCs w:val="22"/>
                      <w:lang w:eastAsia="zh-TW"/>
                    </w:rPr>
                  </w:pPr>
                  <w:r w:rsidRPr="00667EC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種罪惡種子的，所收的是審判</w:t>
                  </w:r>
                </w:p>
                <w:p w:rsidR="00667EC0" w:rsidRPr="00667EC0" w:rsidRDefault="002A3706" w:rsidP="00667EC0">
                  <w:pP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 xml:space="preserve">  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“</w:t>
                  </w:r>
                  <w:r w:rsidR="00667EC0" w:rsidRPr="004201E8">
                    <w:rPr>
                      <w:rFonts w:ascii="FangSong" w:eastAsia="FangSong" w:hAnsi="FangSong" w:hint="eastAsia"/>
                      <w:b/>
                      <w:color w:val="FF0000"/>
                      <w:sz w:val="22"/>
                      <w:szCs w:val="22"/>
                      <w:lang w:eastAsia="zh-TW"/>
                    </w:rPr>
                    <w:t>撒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罪孽的，</w:t>
                  </w:r>
                  <w:r w:rsidR="00667EC0" w:rsidRPr="00CA1B23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必</w:t>
                  </w:r>
                  <w:r w:rsidR="00667EC0" w:rsidRPr="00CA1B23">
                    <w:rPr>
                      <w:rFonts w:ascii="FangSong" w:eastAsia="FangSong" w:hAnsi="FangSong" w:hint="eastAsia"/>
                      <w:b/>
                      <w:color w:val="FF0000"/>
                      <w:sz w:val="22"/>
                      <w:szCs w:val="22"/>
                      <w:lang w:eastAsia="zh-TW"/>
                    </w:rPr>
                    <w:t>收</w:t>
                  </w:r>
                  <w:r w:rsidR="00667EC0" w:rsidRPr="00CA1B23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災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禍；他逞怒的杖也必廢掉。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”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br/>
                    <w:t xml:space="preserve">                                         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 xml:space="preserve"> </w:t>
                  </w:r>
                  <w:r w:rsidR="00667EC0" w:rsidRPr="00667EC0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[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 xml:space="preserve">箴言 </w:t>
                  </w:r>
                  <w:proofErr w:type="gramStart"/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 xml:space="preserve">22:8 </w:t>
                  </w:r>
                  <w:r w:rsidR="00667EC0" w:rsidRPr="00667EC0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]</w:t>
                  </w:r>
                  <w:proofErr w:type="gramEnd"/>
                </w:p>
                <w:p w:rsidR="00667EC0" w:rsidRPr="00667EC0" w:rsidRDefault="00667EC0" w:rsidP="00667EC0">
                  <w:pPr>
                    <w:rPr>
                      <w:rFonts w:ascii="FangSong" w:eastAsia="FangSong" w:hAnsi="FangSong"/>
                      <w:b/>
                      <w:i/>
                      <w:sz w:val="22"/>
                      <w:szCs w:val="22"/>
                      <w:lang w:eastAsia="zh-TW"/>
                    </w:rPr>
                  </w:pPr>
                  <w:r w:rsidRPr="00667EC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悔改流淚而栽種的，必歡然神的收割</w:t>
                  </w:r>
                </w:p>
                <w:p w:rsidR="00B50718" w:rsidRDefault="002A3706" w:rsidP="00667EC0">
                  <w:pP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 xml:space="preserve">  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“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那</w:t>
                  </w:r>
                  <w:r w:rsidR="00667EC0" w:rsidRPr="004201E8">
                    <w:rPr>
                      <w:rFonts w:ascii="FangSong" w:eastAsia="FangSong" w:hAnsi="FangSong" w:hint="eastAsia"/>
                      <w:b/>
                      <w:color w:val="FF0000"/>
                      <w:sz w:val="22"/>
                      <w:szCs w:val="22"/>
                      <w:lang w:eastAsia="zh-TW"/>
                    </w:rPr>
                    <w:t>帶種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流淚出去的，必要歡歡樂樂地</w:t>
                  </w:r>
                  <w:r w:rsidR="00667EC0" w:rsidRPr="004201E8">
                    <w:rPr>
                      <w:rFonts w:ascii="FangSong" w:eastAsia="FangSong" w:hAnsi="FangSong" w:hint="eastAsia"/>
                      <w:b/>
                      <w:color w:val="FF0000"/>
                      <w:sz w:val="22"/>
                      <w:szCs w:val="22"/>
                      <w:lang w:eastAsia="zh-TW"/>
                    </w:rPr>
                    <w:t>帶禾捆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回來！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”</w:t>
                  </w:r>
                </w:p>
                <w:p w:rsidR="00667EC0" w:rsidRPr="00667EC0" w:rsidRDefault="00B50718" w:rsidP="00667EC0">
                  <w:pP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 xml:space="preserve">                                          </w:t>
                  </w:r>
                  <w:r w:rsidR="00667EC0" w:rsidRPr="00667EC0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[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詩篇126:6</w:t>
                  </w:r>
                  <w:r w:rsidR="00667EC0" w:rsidRPr="00667EC0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]</w:t>
                  </w:r>
                </w:p>
                <w:p w:rsidR="00667EC0" w:rsidRPr="00667EC0" w:rsidRDefault="00CC1460" w:rsidP="00667EC0">
                  <w:pPr>
                    <w:rPr>
                      <w:rFonts w:ascii="FangSong" w:eastAsia="FangSong" w:hAnsi="FangSong"/>
                      <w:b/>
                      <w:i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收割</w:t>
                  </w:r>
                  <w:r w:rsidRPr="00CC146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来</w:t>
                  </w:r>
                  <w:r w:rsidRPr="00667EC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了</w:t>
                  </w:r>
                  <w:r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。</w:t>
                  </w:r>
                  <w:r w:rsidR="00667EC0" w:rsidRPr="00667EC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罪</w:t>
                  </w:r>
                  <w:r w:rsidRPr="00CC146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的夏季</w:t>
                  </w:r>
                  <w:r w:rsidR="00667EC0" w:rsidRPr="00667EC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已過，您得</w:t>
                  </w:r>
                  <w:bookmarkStart w:id="0" w:name="_GoBack"/>
                  <w:bookmarkEnd w:id="0"/>
                  <w:r w:rsidR="00667EC0" w:rsidRPr="00667EC0">
                    <w:rPr>
                      <w:rFonts w:ascii="FangSong" w:eastAsia="FangSong" w:hAnsi="FangSong" w:hint="eastAsia"/>
                      <w:b/>
                      <w:i/>
                      <w:sz w:val="22"/>
                      <w:szCs w:val="22"/>
                      <w:lang w:eastAsia="zh-TW"/>
                    </w:rPr>
                    <w:t>救了麼？</w:t>
                  </w:r>
                </w:p>
                <w:p w:rsidR="00667EC0" w:rsidRPr="00667EC0" w:rsidRDefault="002A3706" w:rsidP="00667EC0">
                  <w:pPr>
                    <w:rPr>
                      <w:rFonts w:ascii="FangSong" w:eastAsia="FangSong" w:hAnsi="FangSong"/>
                      <w:lang w:eastAsia="zh-TW"/>
                    </w:rPr>
                  </w:pPr>
                  <w:r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 xml:space="preserve">  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“</w:t>
                  </w:r>
                  <w:r w:rsidR="00667EC0" w:rsidRPr="004201E8">
                    <w:rPr>
                      <w:rFonts w:ascii="FangSong" w:eastAsia="FangSong" w:hAnsi="FangSong" w:hint="eastAsia"/>
                      <w:b/>
                      <w:color w:val="FF0000"/>
                      <w:sz w:val="22"/>
                      <w:szCs w:val="22"/>
                      <w:lang w:eastAsia="zh-TW"/>
                    </w:rPr>
                    <w:t>麥秋</w:t>
                  </w:r>
                  <w:r w:rsidR="00B50718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已過</w:t>
                  </w:r>
                  <w:proofErr w:type="gramStart"/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,</w:t>
                  </w:r>
                  <w:r w:rsidR="00667EC0" w:rsidRPr="00667EC0">
                    <w:rPr>
                      <w:rFonts w:ascii="FangSong" w:eastAsia="FangSong" w:hAnsi="FangSong" w:hint="eastAsia"/>
                      <w:sz w:val="22"/>
                      <w:szCs w:val="22"/>
                      <w:lang w:eastAsia="zh-TW"/>
                    </w:rPr>
                    <w:t>夏令已完</w:t>
                  </w:r>
                  <w:r w:rsidR="00B50718">
                    <w:rPr>
                      <w:rFonts w:ascii="FangSong" w:eastAsia="FangSong" w:hAnsi="FangSong"/>
                      <w:sz w:val="22"/>
                      <w:szCs w:val="22"/>
                      <w:lang w:eastAsia="zh-TW"/>
                    </w:rPr>
                    <w:t>,</w:t>
                  </w:r>
                  <w:r w:rsidR="00667EC0" w:rsidRPr="00667EC0">
                    <w:rPr>
                      <w:rFonts w:ascii="FangSong" w:eastAsia="FangSong" w:hAnsi="FangSong" w:hint="eastAsia"/>
                      <w:lang w:eastAsia="zh-TW"/>
                    </w:rPr>
                    <w:t>我們還未</w:t>
                  </w:r>
                  <w:r w:rsidR="00667EC0" w:rsidRPr="00CA1B23">
                    <w:rPr>
                      <w:rFonts w:ascii="FangSong" w:eastAsia="FangSong" w:hAnsi="FangSong" w:hint="eastAsia"/>
                      <w:b/>
                      <w:color w:val="FF0000"/>
                      <w:lang w:eastAsia="zh-TW"/>
                    </w:rPr>
                    <w:t>得</w:t>
                  </w:r>
                  <w:r w:rsidR="00667EC0" w:rsidRPr="004201E8">
                    <w:rPr>
                      <w:rFonts w:ascii="FangSong" w:eastAsia="FangSong" w:hAnsi="FangSong" w:hint="eastAsia"/>
                      <w:b/>
                      <w:color w:val="FF0000"/>
                      <w:lang w:eastAsia="zh-TW"/>
                    </w:rPr>
                    <w:t>救</w:t>
                  </w:r>
                  <w:proofErr w:type="gramEnd"/>
                  <w:r w:rsidR="00B50718">
                    <w:rPr>
                      <w:rFonts w:ascii="FangSong" w:eastAsia="FangSong" w:hAnsi="FangSong"/>
                      <w:lang w:eastAsia="zh-TW"/>
                    </w:rPr>
                    <w:t>!”</w:t>
                  </w:r>
                  <w:r w:rsidR="00667EC0" w:rsidRPr="00667EC0">
                    <w:rPr>
                      <w:rFonts w:ascii="FangSong" w:eastAsia="FangSong" w:hAnsi="FangSong"/>
                      <w:lang w:eastAsia="zh-TW"/>
                    </w:rPr>
                    <w:t>[</w:t>
                  </w:r>
                  <w:r w:rsidR="008C19E4">
                    <w:rPr>
                      <w:rFonts w:ascii="FangSong" w:eastAsia="FangSong" w:hAnsi="FangSong" w:hint="eastAsia"/>
                      <w:lang w:eastAsia="zh-TW"/>
                    </w:rPr>
                    <w:t>耶</w:t>
                  </w:r>
                  <w:r w:rsidR="008C19E4" w:rsidRPr="008C19E4">
                    <w:rPr>
                      <w:rFonts w:ascii="FangSong" w:eastAsia="FangSong" w:hAnsi="FangSong" w:hint="eastAsia"/>
                      <w:lang w:eastAsia="zh-TW"/>
                    </w:rPr>
                    <w:t>利</w:t>
                  </w:r>
                  <w:r w:rsidR="00667EC0" w:rsidRPr="00667EC0">
                    <w:rPr>
                      <w:rFonts w:ascii="FangSong" w:eastAsia="FangSong" w:hAnsi="FangSong" w:hint="eastAsia"/>
                      <w:lang w:eastAsia="zh-TW"/>
                    </w:rPr>
                    <w:t>米書8:20</w:t>
                  </w:r>
                  <w:r w:rsidR="00667EC0" w:rsidRPr="00667EC0">
                    <w:rPr>
                      <w:rFonts w:ascii="FangSong" w:eastAsia="FangSong" w:hAnsi="FangSong"/>
                      <w:lang w:eastAsia="zh-TW"/>
                    </w:rPr>
                    <w:t>]</w:t>
                  </w:r>
                </w:p>
              </w:txbxContent>
            </v:textbox>
          </v:shape>
        </w:pict>
      </w:r>
    </w:p>
    <w:p w:rsidR="003C3012" w:rsidRPr="003C3012" w:rsidRDefault="004C03C9" w:rsidP="003C3012">
      <w:r>
        <w:br/>
      </w:r>
    </w:p>
    <w:p w:rsidR="003C3012" w:rsidRDefault="003C3012" w:rsidP="003C3012"/>
    <w:p w:rsidR="003C3012" w:rsidRDefault="003C3012" w:rsidP="003C3012"/>
    <w:p w:rsidR="00027D26" w:rsidRPr="003C3012" w:rsidRDefault="003C3012" w:rsidP="003C3012">
      <w:pPr>
        <w:tabs>
          <w:tab w:val="left" w:pos="4267"/>
        </w:tabs>
      </w:pPr>
      <w:r>
        <w:tab/>
      </w:r>
    </w:p>
    <w:sectPr w:rsidR="00027D26" w:rsidRPr="003C3012" w:rsidSect="00027D26">
      <w:headerReference w:type="default" r:id="rId11"/>
      <w:footerReference w:type="default" r:id="rId12"/>
      <w:pgSz w:w="15840" w:h="12240" w:orient="landscape"/>
      <w:pgMar w:top="720" w:right="734" w:bottom="720" w:left="720" w:header="374" w:footer="662" w:gutter="0"/>
      <w:pgNumType w:start="1"/>
      <w:cols w:space="360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682" w:rsidRDefault="00C72682" w:rsidP="00027D26">
      <w:pPr>
        <w:pStyle w:val="BodyTextBold"/>
      </w:pPr>
      <w:r>
        <w:separator/>
      </w:r>
    </w:p>
  </w:endnote>
  <w:endnote w:type="continuationSeparator" w:id="0">
    <w:p w:rsidR="00C72682" w:rsidRDefault="00C72682" w:rsidP="00027D26">
      <w:pPr>
        <w:pStyle w:val="BodyTextBol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angSong">
    <w:altName w:val="Cambria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594" w:rsidRDefault="00453594">
    <w:pPr>
      <w:tabs>
        <w:tab w:val="center" w:pos="4320"/>
        <w:tab w:val="right" w:pos="8640"/>
      </w:tabs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682" w:rsidRDefault="00C72682" w:rsidP="00027D26">
      <w:pPr>
        <w:pStyle w:val="BodyTextBold"/>
      </w:pPr>
      <w:r>
        <w:separator/>
      </w:r>
    </w:p>
  </w:footnote>
  <w:footnote w:type="continuationSeparator" w:id="0">
    <w:p w:rsidR="00C72682" w:rsidRDefault="00C72682" w:rsidP="00027D26">
      <w:pPr>
        <w:pStyle w:val="BodyTextBol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594" w:rsidRDefault="00453594">
    <w:pPr>
      <w:tabs>
        <w:tab w:val="center" w:pos="4320"/>
        <w:tab w:val="right" w:pos="8640"/>
      </w:tabs>
      <w:rPr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6EA7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drawingGridHorizontalSpacing w:val="720"/>
  <w:drawingGridVerticalSpacing w:val="720"/>
  <w:noPunctuationKerning/>
  <w:characterSpacingControl w:val="doNotCompress"/>
  <w:hdrShapeDefaults>
    <o:shapedefaults v:ext="edit" spidmax="2049" style="mso-position-horizontal-relative:page;mso-position-vertical-relative:page" fillcolor="white" stroke="f">
      <v:fill color="white"/>
      <v:stroke on="f"/>
      <o:colormru v:ext="edit" colors="#007a5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0909"/>
    <w:rsid w:val="000232D4"/>
    <w:rsid w:val="00027D26"/>
    <w:rsid w:val="000353D6"/>
    <w:rsid w:val="00036C79"/>
    <w:rsid w:val="00045300"/>
    <w:rsid w:val="0004616D"/>
    <w:rsid w:val="00085FBB"/>
    <w:rsid w:val="000C7D9C"/>
    <w:rsid w:val="000D3FDF"/>
    <w:rsid w:val="000E2078"/>
    <w:rsid w:val="000E6F69"/>
    <w:rsid w:val="000F0D5D"/>
    <w:rsid w:val="000F30AC"/>
    <w:rsid w:val="000F326E"/>
    <w:rsid w:val="00123DDD"/>
    <w:rsid w:val="00167A25"/>
    <w:rsid w:val="00170C7B"/>
    <w:rsid w:val="00172C21"/>
    <w:rsid w:val="001C7451"/>
    <w:rsid w:val="001D5D79"/>
    <w:rsid w:val="001E5D95"/>
    <w:rsid w:val="002049C6"/>
    <w:rsid w:val="00206AA7"/>
    <w:rsid w:val="00211DDC"/>
    <w:rsid w:val="00215CCD"/>
    <w:rsid w:val="00224C1B"/>
    <w:rsid w:val="00250909"/>
    <w:rsid w:val="0026125A"/>
    <w:rsid w:val="00261C27"/>
    <w:rsid w:val="00264ADE"/>
    <w:rsid w:val="002662FA"/>
    <w:rsid w:val="00272446"/>
    <w:rsid w:val="002730A0"/>
    <w:rsid w:val="00275E0D"/>
    <w:rsid w:val="00277961"/>
    <w:rsid w:val="002A3706"/>
    <w:rsid w:val="002B0AA9"/>
    <w:rsid w:val="002C7FD4"/>
    <w:rsid w:val="002D7F12"/>
    <w:rsid w:val="002E52F8"/>
    <w:rsid w:val="002E5EDD"/>
    <w:rsid w:val="00314F27"/>
    <w:rsid w:val="00320EB0"/>
    <w:rsid w:val="00356DE7"/>
    <w:rsid w:val="00372CF9"/>
    <w:rsid w:val="003748D2"/>
    <w:rsid w:val="00380A2D"/>
    <w:rsid w:val="003B7EE6"/>
    <w:rsid w:val="003C0C36"/>
    <w:rsid w:val="003C3012"/>
    <w:rsid w:val="003E1323"/>
    <w:rsid w:val="003F4BBE"/>
    <w:rsid w:val="0041369A"/>
    <w:rsid w:val="004201E8"/>
    <w:rsid w:val="004228E1"/>
    <w:rsid w:val="00422920"/>
    <w:rsid w:val="004311C5"/>
    <w:rsid w:val="00440B61"/>
    <w:rsid w:val="004437ED"/>
    <w:rsid w:val="00443BE9"/>
    <w:rsid w:val="00453230"/>
    <w:rsid w:val="00453594"/>
    <w:rsid w:val="00453762"/>
    <w:rsid w:val="00481072"/>
    <w:rsid w:val="004A7808"/>
    <w:rsid w:val="004C03C9"/>
    <w:rsid w:val="004D581C"/>
    <w:rsid w:val="004F0A05"/>
    <w:rsid w:val="005004DA"/>
    <w:rsid w:val="00504D85"/>
    <w:rsid w:val="00525716"/>
    <w:rsid w:val="00531392"/>
    <w:rsid w:val="00577B50"/>
    <w:rsid w:val="00582A57"/>
    <w:rsid w:val="005A0EF2"/>
    <w:rsid w:val="005A531C"/>
    <w:rsid w:val="005C2F4A"/>
    <w:rsid w:val="005D15CA"/>
    <w:rsid w:val="005D42EF"/>
    <w:rsid w:val="005F2293"/>
    <w:rsid w:val="00633E32"/>
    <w:rsid w:val="006377C0"/>
    <w:rsid w:val="00655128"/>
    <w:rsid w:val="00660E21"/>
    <w:rsid w:val="00665B11"/>
    <w:rsid w:val="00667EC0"/>
    <w:rsid w:val="006772FE"/>
    <w:rsid w:val="00684824"/>
    <w:rsid w:val="006A5E99"/>
    <w:rsid w:val="006A6489"/>
    <w:rsid w:val="006D5ECD"/>
    <w:rsid w:val="006E1127"/>
    <w:rsid w:val="006F6182"/>
    <w:rsid w:val="00704825"/>
    <w:rsid w:val="00734402"/>
    <w:rsid w:val="00794956"/>
    <w:rsid w:val="007B190A"/>
    <w:rsid w:val="007D325C"/>
    <w:rsid w:val="007E114E"/>
    <w:rsid w:val="007F59D4"/>
    <w:rsid w:val="008008AA"/>
    <w:rsid w:val="00840BDD"/>
    <w:rsid w:val="00863C89"/>
    <w:rsid w:val="00864A1A"/>
    <w:rsid w:val="00872627"/>
    <w:rsid w:val="00890860"/>
    <w:rsid w:val="0089468F"/>
    <w:rsid w:val="008948EC"/>
    <w:rsid w:val="008C19E4"/>
    <w:rsid w:val="008D5F70"/>
    <w:rsid w:val="00907087"/>
    <w:rsid w:val="009162C3"/>
    <w:rsid w:val="0094025B"/>
    <w:rsid w:val="00943CDC"/>
    <w:rsid w:val="00985B58"/>
    <w:rsid w:val="00986103"/>
    <w:rsid w:val="00990E64"/>
    <w:rsid w:val="00990ED4"/>
    <w:rsid w:val="009914AE"/>
    <w:rsid w:val="00996C2E"/>
    <w:rsid w:val="00997A3E"/>
    <w:rsid w:val="009E311F"/>
    <w:rsid w:val="00A00130"/>
    <w:rsid w:val="00A15F69"/>
    <w:rsid w:val="00A3515C"/>
    <w:rsid w:val="00A42781"/>
    <w:rsid w:val="00A618ED"/>
    <w:rsid w:val="00A93AB5"/>
    <w:rsid w:val="00AA0B1F"/>
    <w:rsid w:val="00AB0773"/>
    <w:rsid w:val="00AB6F93"/>
    <w:rsid w:val="00AD6E54"/>
    <w:rsid w:val="00AE22C2"/>
    <w:rsid w:val="00AE75C6"/>
    <w:rsid w:val="00B40178"/>
    <w:rsid w:val="00B46285"/>
    <w:rsid w:val="00B50718"/>
    <w:rsid w:val="00B62223"/>
    <w:rsid w:val="00B90EEB"/>
    <w:rsid w:val="00BC16D3"/>
    <w:rsid w:val="00BC6A0A"/>
    <w:rsid w:val="00BD1743"/>
    <w:rsid w:val="00BD6FBF"/>
    <w:rsid w:val="00BF2964"/>
    <w:rsid w:val="00C075A4"/>
    <w:rsid w:val="00C21BF6"/>
    <w:rsid w:val="00C22393"/>
    <w:rsid w:val="00C3646F"/>
    <w:rsid w:val="00C64A68"/>
    <w:rsid w:val="00C661AA"/>
    <w:rsid w:val="00C72682"/>
    <w:rsid w:val="00CA1B23"/>
    <w:rsid w:val="00CA654D"/>
    <w:rsid w:val="00CC1460"/>
    <w:rsid w:val="00CD2887"/>
    <w:rsid w:val="00CF2110"/>
    <w:rsid w:val="00D07911"/>
    <w:rsid w:val="00D13F9F"/>
    <w:rsid w:val="00D4378E"/>
    <w:rsid w:val="00D56DB8"/>
    <w:rsid w:val="00D821CC"/>
    <w:rsid w:val="00D97B1F"/>
    <w:rsid w:val="00DA1EEE"/>
    <w:rsid w:val="00DA23EB"/>
    <w:rsid w:val="00DC3D65"/>
    <w:rsid w:val="00DD669D"/>
    <w:rsid w:val="00DE6649"/>
    <w:rsid w:val="00E107EA"/>
    <w:rsid w:val="00E23786"/>
    <w:rsid w:val="00E56255"/>
    <w:rsid w:val="00E70CA0"/>
    <w:rsid w:val="00E72ED2"/>
    <w:rsid w:val="00E77418"/>
    <w:rsid w:val="00E95AC6"/>
    <w:rsid w:val="00EB4E5B"/>
    <w:rsid w:val="00EF4351"/>
    <w:rsid w:val="00F16392"/>
    <w:rsid w:val="00F175B2"/>
    <w:rsid w:val="00F3028D"/>
    <w:rsid w:val="00F50401"/>
    <w:rsid w:val="00F64837"/>
    <w:rsid w:val="00F84095"/>
    <w:rsid w:val="00FA49C0"/>
    <w:rsid w:val="00FB18C9"/>
    <w:rsid w:val="00FB27D1"/>
    <w:rsid w:val="00FD5927"/>
    <w:rsid w:val="00FD67F3"/>
    <w:rsid w:val="00FE2347"/>
    <w:rsid w:val="00FE3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color="white" stroke="f">
      <v:fill color="white"/>
      <v:stroke on="f"/>
      <o:colormru v:ext="edit" colors="#007a5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F30E9"/>
  </w:style>
  <w:style w:type="paragraph" w:styleId="Heading1">
    <w:name w:val="heading 1"/>
    <w:basedOn w:val="Normal"/>
    <w:next w:val="Normal"/>
    <w:qFormat/>
    <w:rsid w:val="00384D9D"/>
    <w:pPr>
      <w:spacing w:line="1200" w:lineRule="exact"/>
      <w:outlineLvl w:val="0"/>
    </w:pPr>
    <w:rPr>
      <w:rFonts w:ascii="Garamond" w:hAnsi="Garamond"/>
      <w:i/>
      <w:color w:val="007A5B"/>
      <w:sz w:val="32"/>
      <w:szCs w:val="36"/>
    </w:rPr>
  </w:style>
  <w:style w:type="paragraph" w:styleId="Heading2">
    <w:name w:val="heading 2"/>
    <w:basedOn w:val="Normal"/>
    <w:next w:val="Normal"/>
    <w:qFormat/>
    <w:rsid w:val="005B5DC7"/>
    <w:pPr>
      <w:spacing w:after="600"/>
      <w:outlineLvl w:val="1"/>
    </w:pPr>
    <w:rPr>
      <w:rFonts w:ascii="Garamond" w:hAnsi="Garamond"/>
      <w:b/>
      <w:color w:val="007A5B"/>
      <w:sz w:val="36"/>
    </w:rPr>
  </w:style>
  <w:style w:type="paragraph" w:styleId="Heading3">
    <w:name w:val="heading 3"/>
    <w:basedOn w:val="Normal"/>
    <w:next w:val="Normal"/>
    <w:qFormat/>
    <w:rsid w:val="005B5DC7"/>
    <w:pPr>
      <w:outlineLvl w:val="2"/>
    </w:pPr>
    <w:rPr>
      <w:rFonts w:ascii="Garamond" w:hAnsi="Garamond"/>
      <w:b/>
      <w:color w:val="007A5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">
    <w:name w:val="Italic"/>
    <w:basedOn w:val="Normal"/>
    <w:rsid w:val="00BE6436"/>
    <w:pPr>
      <w:spacing w:before="400"/>
    </w:pPr>
    <w:rPr>
      <w:rFonts w:ascii="Garamond" w:hAnsi="Garamond"/>
      <w:i/>
      <w:color w:val="007A5B"/>
      <w:sz w:val="20"/>
    </w:rPr>
  </w:style>
  <w:style w:type="paragraph" w:styleId="BodyText">
    <w:name w:val="Body Text"/>
    <w:basedOn w:val="Normal"/>
    <w:rsid w:val="00930078"/>
    <w:rPr>
      <w:rFonts w:ascii="Garamond" w:hAnsi="Garamond"/>
      <w:color w:val="007A5B"/>
      <w:sz w:val="20"/>
    </w:rPr>
  </w:style>
  <w:style w:type="paragraph" w:customStyle="1" w:styleId="InsideText">
    <w:name w:val="Inside Text"/>
    <w:basedOn w:val="Normal"/>
    <w:rsid w:val="006C5130"/>
    <w:rPr>
      <w:rFonts w:ascii="Garamond" w:hAnsi="Garamond"/>
      <w:color w:val="007A5B"/>
    </w:rPr>
  </w:style>
  <w:style w:type="paragraph" w:customStyle="1" w:styleId="BodyTextBold">
    <w:name w:val="Body Text Bold"/>
    <w:basedOn w:val="Normal"/>
    <w:rsid w:val="00930078"/>
    <w:rPr>
      <w:rFonts w:ascii="Garamond" w:hAnsi="Garamond"/>
      <w:b/>
      <w:color w:val="007A5B"/>
      <w:sz w:val="20"/>
    </w:rPr>
  </w:style>
  <w:style w:type="paragraph" w:styleId="BalloonText">
    <w:name w:val="Balloon Text"/>
    <w:basedOn w:val="Normal"/>
    <w:semiHidden/>
    <w:rsid w:val="009911C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FF1386"/>
  </w:style>
  <w:style w:type="character" w:customStyle="1" w:styleId="apple-converted-space">
    <w:name w:val="apple-converted-space"/>
    <w:rsid w:val="007952E5"/>
  </w:style>
  <w:style w:type="character" w:styleId="Hyperlink">
    <w:name w:val="Hyperlink"/>
    <w:uiPriority w:val="99"/>
    <w:unhideWhenUsed/>
    <w:rsid w:val="007952E5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7A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997A3E"/>
    <w:rPr>
      <w:rFonts w:ascii="Courier New" w:eastAsia="Times New Roman" w:hAnsi="Courier New" w:cs="Courier New"/>
    </w:rPr>
  </w:style>
  <w:style w:type="character" w:customStyle="1" w:styleId="text">
    <w:name w:val="text"/>
    <w:basedOn w:val="DefaultParagraphFont"/>
    <w:rsid w:val="00985B58"/>
  </w:style>
  <w:style w:type="character" w:customStyle="1" w:styleId="indent-1-breaks">
    <w:name w:val="indent-1-breaks"/>
    <w:basedOn w:val="DefaultParagraphFont"/>
    <w:rsid w:val="00985B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0E9"/>
    <w:rPr>
      <w:sz w:val="24"/>
      <w:szCs w:val="24"/>
    </w:rPr>
  </w:style>
  <w:style w:type="paragraph" w:styleId="Heading1">
    <w:name w:val="heading 1"/>
    <w:basedOn w:val="Normal"/>
    <w:next w:val="Normal"/>
    <w:qFormat/>
    <w:rsid w:val="00384D9D"/>
    <w:pPr>
      <w:spacing w:line="1200" w:lineRule="exact"/>
      <w:outlineLvl w:val="0"/>
    </w:pPr>
    <w:rPr>
      <w:rFonts w:ascii="Garamond" w:hAnsi="Garamond"/>
      <w:i/>
      <w:color w:val="007A5B"/>
      <w:sz w:val="32"/>
      <w:szCs w:val="36"/>
    </w:rPr>
  </w:style>
  <w:style w:type="paragraph" w:styleId="Heading2">
    <w:name w:val="heading 2"/>
    <w:basedOn w:val="Normal"/>
    <w:next w:val="Normal"/>
    <w:qFormat/>
    <w:rsid w:val="005B5DC7"/>
    <w:pPr>
      <w:spacing w:after="600"/>
      <w:outlineLvl w:val="1"/>
    </w:pPr>
    <w:rPr>
      <w:rFonts w:ascii="Garamond" w:hAnsi="Garamond"/>
      <w:b/>
      <w:color w:val="007A5B"/>
      <w:sz w:val="36"/>
    </w:rPr>
  </w:style>
  <w:style w:type="paragraph" w:styleId="Heading3">
    <w:name w:val="heading 3"/>
    <w:basedOn w:val="Normal"/>
    <w:next w:val="Normal"/>
    <w:qFormat/>
    <w:rsid w:val="005B5DC7"/>
    <w:pPr>
      <w:outlineLvl w:val="2"/>
    </w:pPr>
    <w:rPr>
      <w:rFonts w:ascii="Garamond" w:hAnsi="Garamond"/>
      <w:b/>
      <w:color w:val="007A5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">
    <w:name w:val="Italic"/>
    <w:basedOn w:val="Normal"/>
    <w:rsid w:val="00BE6436"/>
    <w:pPr>
      <w:spacing w:before="400"/>
    </w:pPr>
    <w:rPr>
      <w:rFonts w:ascii="Garamond" w:hAnsi="Garamond"/>
      <w:i/>
      <w:color w:val="007A5B"/>
      <w:sz w:val="20"/>
    </w:rPr>
  </w:style>
  <w:style w:type="paragraph" w:styleId="BodyText">
    <w:name w:val="Body Text"/>
    <w:basedOn w:val="Normal"/>
    <w:rsid w:val="00930078"/>
    <w:rPr>
      <w:rFonts w:ascii="Garamond" w:hAnsi="Garamond"/>
      <w:color w:val="007A5B"/>
      <w:sz w:val="20"/>
    </w:rPr>
  </w:style>
  <w:style w:type="paragraph" w:customStyle="1" w:styleId="InsideText">
    <w:name w:val="Inside Text"/>
    <w:basedOn w:val="Normal"/>
    <w:rsid w:val="006C5130"/>
    <w:rPr>
      <w:rFonts w:ascii="Garamond" w:hAnsi="Garamond"/>
      <w:color w:val="007A5B"/>
    </w:rPr>
  </w:style>
  <w:style w:type="paragraph" w:customStyle="1" w:styleId="BodyTextBold">
    <w:name w:val="Body Text Bold"/>
    <w:basedOn w:val="Normal"/>
    <w:rsid w:val="00930078"/>
    <w:rPr>
      <w:rFonts w:ascii="Garamond" w:hAnsi="Garamond"/>
      <w:b/>
      <w:color w:val="007A5B"/>
      <w:sz w:val="20"/>
    </w:rPr>
  </w:style>
  <w:style w:type="paragraph" w:styleId="BalloonText">
    <w:name w:val="Balloon Text"/>
    <w:basedOn w:val="Normal"/>
    <w:semiHidden/>
    <w:rsid w:val="009911C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FF1386"/>
  </w:style>
  <w:style w:type="character" w:customStyle="1" w:styleId="apple-converted-space">
    <w:name w:val="apple-converted-space"/>
    <w:rsid w:val="007952E5"/>
  </w:style>
  <w:style w:type="character" w:styleId="Hyperlink">
    <w:name w:val="Hyperlink"/>
    <w:uiPriority w:val="99"/>
    <w:unhideWhenUsed/>
    <w:rsid w:val="007952E5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7A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997A3E"/>
    <w:rPr>
      <w:rFonts w:ascii="Courier New" w:eastAsia="Times New Roman" w:hAnsi="Courier New" w:cs="Courier New"/>
    </w:rPr>
  </w:style>
  <w:style w:type="character" w:customStyle="1" w:styleId="text">
    <w:name w:val="text"/>
    <w:basedOn w:val="DefaultParagraphFont"/>
    <w:rsid w:val="00985B58"/>
  </w:style>
  <w:style w:type="character" w:customStyle="1" w:styleId="indent-1-breaks">
    <w:name w:val="indent-1-breaks"/>
    <w:basedOn w:val="DefaultParagraphFont"/>
    <w:rsid w:val="00985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acpei\AppData\Roaming\Microsoft\Templates\Formal%20party%20invit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DD022-4C19-4293-8B3F-2AA3F271C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party invitation</Template>
  <TotalTime>84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isaacpei</dc:creator>
  <cp:lastModifiedBy>isaacpei</cp:lastModifiedBy>
  <cp:revision>12</cp:revision>
  <cp:lastPrinted>2015-09-25T15:13:00Z</cp:lastPrinted>
  <dcterms:created xsi:type="dcterms:W3CDTF">2015-09-23T15:00:00Z</dcterms:created>
  <dcterms:modified xsi:type="dcterms:W3CDTF">2015-09-25T15:43:00Z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TC060897481033</vt:lpwstr>
  </property>
</Properties>
</file>