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26" w:rsidRPr="001B359E" w:rsidRDefault="008008AA" w:rsidP="00027D2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49972F" wp14:editId="4F39AB62">
                <wp:simplePos x="0" y="0"/>
                <wp:positionH relativeFrom="page">
                  <wp:posOffset>487680</wp:posOffset>
                </wp:positionH>
                <wp:positionV relativeFrom="paragraph">
                  <wp:posOffset>0</wp:posOffset>
                </wp:positionV>
                <wp:extent cx="4084320" cy="7178040"/>
                <wp:effectExtent l="0" t="0" r="11430" b="2286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7178040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7A5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1E174" id="Rectangle 11" o:spid="_x0000_s1026" style="position:absolute;margin-left:38.4pt;margin-top:0;width:321.6pt;height:565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" filled="f" strokecolor="#007a5b" strokeweight=".5pt">
                <w10:wrap anchorx="page"/>
              </v:rect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A723968" wp14:editId="7B110991">
                <wp:simplePos x="0" y="0"/>
                <wp:positionH relativeFrom="page">
                  <wp:posOffset>537210</wp:posOffset>
                </wp:positionH>
                <wp:positionV relativeFrom="page">
                  <wp:posOffset>464820</wp:posOffset>
                </wp:positionV>
                <wp:extent cx="4019550" cy="3872865"/>
                <wp:effectExtent l="381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87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078" w:rsidRPr="0004616D" w:rsidRDefault="00660E21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b/>
                                <w:lang w:eastAsia="zh-CN"/>
                              </w:rPr>
                              <w:t>You may have friends that you dearly cherish, but no friend will care for you like Jesus.  He did for you and me what no one else can do.</w:t>
                            </w:r>
                          </w:p>
                          <w:p w:rsidR="00660E21" w:rsidRPr="0004616D" w:rsidRDefault="00660E21" w:rsidP="00B40178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356DE7" w:rsidRPr="0004616D" w:rsidRDefault="00660E21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Jesus knows you</w:t>
                            </w:r>
                            <w:r w:rsidR="00F50401"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 w:rsidR="00206AA7"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intimately</w:t>
                            </w:r>
                          </w:p>
                          <w:p w:rsidR="00660E21" w:rsidRPr="0004616D" w:rsidRDefault="00DA1EEE" w:rsidP="00DA1EEE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You have searched me, Lord, and You know me ... You discern my going out and my lying down; You are familiar with all my ways.</w:t>
                            </w:r>
                            <w:r w:rsidR="00272446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 xml:space="preserve"> [Psalm 139: 1</w:t>
                            </w: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="00272446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3]</w:t>
                            </w:r>
                          </w:p>
                          <w:p w:rsidR="00C21BF6" w:rsidRPr="0004616D" w:rsidRDefault="00C21BF6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660E21" w:rsidRPr="0004616D" w:rsidRDefault="00660E21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 xml:space="preserve">Jesus </w:t>
                            </w:r>
                            <w:r w:rsidR="00206AA7"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 xml:space="preserve">truly </w:t>
                            </w:r>
                            <w:r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loves you</w:t>
                            </w:r>
                          </w:p>
                          <w:p w:rsidR="00356DE7" w:rsidRPr="0004616D" w:rsidRDefault="00036C79" w:rsidP="00504D85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But God demonstrates H</w:t>
                            </w:r>
                            <w:r w:rsidR="00DA1EEE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is own love for us in this: While we were still sinners, Christ died for us [Roman 5:8]</w:t>
                            </w:r>
                          </w:p>
                          <w:p w:rsidR="00036C79" w:rsidRPr="0004616D" w:rsidRDefault="00036C79" w:rsidP="00504D85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Greater love has no one than this: to lay down one’s life for one’s friends. [John 15:13]</w:t>
                            </w:r>
                          </w:p>
                          <w:p w:rsidR="00840BDD" w:rsidRPr="0004616D" w:rsidRDefault="00840BDD" w:rsidP="00840BDD">
                            <w:pPr>
                              <w:ind w:firstLine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660E21" w:rsidRPr="0004616D" w:rsidRDefault="00660E21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Jesus abides with you forever</w:t>
                            </w:r>
                          </w:p>
                          <w:p w:rsidR="00356DE7" w:rsidRPr="0004616D" w:rsidRDefault="00985B58" w:rsidP="00660E21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Never will I leave you; never will I forsake you.</w:t>
                            </w:r>
                            <w:r w:rsidR="00840BDD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 xml:space="preserve"> [Hebrew 13: 5]</w:t>
                            </w:r>
                          </w:p>
                          <w:p w:rsidR="00840BDD" w:rsidRPr="0004616D" w:rsidRDefault="00840BDD" w:rsidP="00660E21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660E21" w:rsidRPr="0004616D" w:rsidRDefault="00660E21" w:rsidP="00660E21">
                            <w:pPr>
                              <w:ind w:left="180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Jesus saves you to the utmost</w:t>
                            </w:r>
                          </w:p>
                          <w:p w:rsidR="00B40178" w:rsidRPr="0004616D" w:rsidRDefault="00D56DB8" w:rsidP="00F84095">
                            <w:pPr>
                              <w:ind w:left="180"/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 xml:space="preserve">I have come that they may have life, and have it to the full. </w:t>
                            </w:r>
                            <w:r w:rsidR="00840BDD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[John 10</w:t>
                            </w:r>
                            <w:r w:rsidR="0004616D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:10</w:t>
                            </w:r>
                            <w:r w:rsidR="00840BDD" w:rsidRPr="0004616D">
                              <w:rPr>
                                <w:rFonts w:ascii="Georgia" w:hAnsi="Georgia"/>
                                <w:sz w:val="20"/>
                                <w:szCs w:val="20"/>
                                <w:lang w:eastAsia="zh-CN"/>
                              </w:rPr>
                              <w:t>]</w:t>
                            </w:r>
                          </w:p>
                          <w:p w:rsidR="00B40178" w:rsidRPr="0004616D" w:rsidRDefault="00B40178" w:rsidP="000E2078">
                            <w:pPr>
                              <w:ind w:left="180"/>
                              <w:rPr>
                                <w:rFonts w:ascii="Georgia" w:hAnsi="Georgia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 w:rsidR="00E77418" w:rsidRPr="0004616D" w:rsidRDefault="00E77418" w:rsidP="00E77418">
                            <w:pPr>
                              <w:ind w:left="180"/>
                              <w:jc w:val="center"/>
                              <w:rPr>
                                <w:rFonts w:ascii="Georgia" w:eastAsia="FangSong" w:hAnsi="Georgia"/>
                                <w:b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eastAsia="FangSong" w:hAnsi="Georgia"/>
                                <w:b/>
                                <w:lang w:eastAsia="zh-CN"/>
                              </w:rPr>
                              <w:t>There is no one like Jesus</w:t>
                            </w:r>
                          </w:p>
                          <w:p w:rsidR="00027D26" w:rsidRPr="0004616D" w:rsidRDefault="00E77418" w:rsidP="00E77418">
                            <w:pPr>
                              <w:ind w:left="180"/>
                              <w:jc w:val="center"/>
                              <w:rPr>
                                <w:rFonts w:ascii="Georgia" w:eastAsia="FangSong" w:hAnsi="Georgia"/>
                                <w:b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Georgia" w:eastAsia="FangSong" w:hAnsi="Georgia"/>
                                <w:b/>
                                <w:lang w:eastAsia="zh-CN"/>
                              </w:rPr>
                              <w:t>No other so faithful and true!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2.3pt;margin-top:36.6pt;width:316.5pt;height:304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" stroked="f" strokeweight=".5pt">
                <v:textbox>
                  <w:txbxContent>
                    <w:p w:rsidR="000E2078" w:rsidRPr="0004616D" w:rsidRDefault="00660E21" w:rsidP="00660E21">
                      <w:pPr>
                        <w:ind w:left="180"/>
                        <w:rPr>
                          <w:rFonts w:ascii="Georgia" w:hAnsi="Georgia"/>
                          <w:b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b/>
                          <w:lang w:eastAsia="zh-CN"/>
                        </w:rPr>
                        <w:t>You may have friends that you dearly cherish, but no friend will care for you like Jesus.  He did for you and me what no one else can do.</w:t>
                      </w:r>
                    </w:p>
                    <w:p w:rsidR="00660E21" w:rsidRPr="0004616D" w:rsidRDefault="00660E21" w:rsidP="00B40178">
                      <w:pPr>
                        <w:ind w:left="180"/>
                        <w:rPr>
                          <w:rFonts w:ascii="Georgia" w:hAnsi="Georgia"/>
                          <w:b/>
                          <w:sz w:val="28"/>
                          <w:szCs w:val="28"/>
                          <w:lang w:eastAsia="zh-CN"/>
                        </w:rPr>
                      </w:pPr>
                    </w:p>
                    <w:p w:rsidR="00356DE7" w:rsidRPr="0004616D" w:rsidRDefault="00660E21" w:rsidP="00660E21">
                      <w:pPr>
                        <w:ind w:left="180"/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>Jesus knows you</w:t>
                      </w:r>
                      <w:r w:rsidR="00F50401"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 w:rsidR="00206AA7"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>intimately</w:t>
                      </w:r>
                    </w:p>
                    <w:p w:rsidR="00660E21" w:rsidRPr="0004616D" w:rsidRDefault="00DA1EEE" w:rsidP="00DA1EEE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You have searched me, Lord, and You know me ... You discern my going out and my lying down; You are familiar with all my ways.</w:t>
                      </w:r>
                      <w:r w:rsidR="00272446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 xml:space="preserve"> [Psalm 139: 1</w:t>
                      </w: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="00272446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3]</w:t>
                      </w:r>
                    </w:p>
                    <w:p w:rsidR="00C21BF6" w:rsidRPr="0004616D" w:rsidRDefault="00C21BF6" w:rsidP="00660E21">
                      <w:pPr>
                        <w:ind w:left="180"/>
                        <w:rPr>
                          <w:rFonts w:ascii="Georgia" w:hAnsi="Georgia"/>
                          <w:b/>
                          <w:sz w:val="20"/>
                          <w:szCs w:val="20"/>
                          <w:lang w:eastAsia="zh-CN"/>
                        </w:rPr>
                      </w:pPr>
                    </w:p>
                    <w:p w:rsidR="00660E21" w:rsidRPr="0004616D" w:rsidRDefault="00660E21" w:rsidP="00660E21">
                      <w:pPr>
                        <w:ind w:left="180"/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 xml:space="preserve">Jesus </w:t>
                      </w:r>
                      <w:r w:rsidR="00206AA7"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 xml:space="preserve">truly </w:t>
                      </w:r>
                      <w:r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>loves you</w:t>
                      </w:r>
                    </w:p>
                    <w:p w:rsidR="00356DE7" w:rsidRPr="0004616D" w:rsidRDefault="00036C79" w:rsidP="00504D85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But God demonstrates H</w:t>
                      </w:r>
                      <w:r w:rsidR="00DA1EEE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is own love for us in this: While we were still sinners, Christ died for us [Roman 5:8]</w:t>
                      </w:r>
                    </w:p>
                    <w:p w:rsidR="00036C79" w:rsidRPr="0004616D" w:rsidRDefault="00036C79" w:rsidP="00504D85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Greater l</w:t>
                      </w:r>
                      <w:bookmarkStart w:id="1" w:name="_GoBack"/>
                      <w:bookmarkEnd w:id="1"/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ove has no one than this: to lay down one’s life for one’s friends. [John 15:13]</w:t>
                      </w:r>
                    </w:p>
                    <w:p w:rsidR="00840BDD" w:rsidRPr="0004616D" w:rsidRDefault="00840BDD" w:rsidP="00840BDD">
                      <w:pPr>
                        <w:ind w:firstLine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</w:p>
                    <w:p w:rsidR="00660E21" w:rsidRPr="0004616D" w:rsidRDefault="00660E21" w:rsidP="00660E21">
                      <w:pPr>
                        <w:ind w:left="180"/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>Jesus abides with you forever</w:t>
                      </w:r>
                    </w:p>
                    <w:p w:rsidR="00356DE7" w:rsidRPr="0004616D" w:rsidRDefault="00985B58" w:rsidP="00660E21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Never will I leave you; never will I forsake you.</w:t>
                      </w:r>
                      <w:r w:rsidR="00840BDD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 xml:space="preserve"> [Hebrew 13: 5]</w:t>
                      </w:r>
                    </w:p>
                    <w:p w:rsidR="00840BDD" w:rsidRPr="0004616D" w:rsidRDefault="00840BDD" w:rsidP="00660E21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</w:p>
                    <w:p w:rsidR="00660E21" w:rsidRPr="0004616D" w:rsidRDefault="00660E21" w:rsidP="00660E21">
                      <w:pPr>
                        <w:ind w:left="180"/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b/>
                          <w:sz w:val="22"/>
                          <w:szCs w:val="22"/>
                          <w:lang w:eastAsia="zh-CN"/>
                        </w:rPr>
                        <w:t>Jesus saves you to the utmost</w:t>
                      </w:r>
                    </w:p>
                    <w:p w:rsidR="00B40178" w:rsidRPr="0004616D" w:rsidRDefault="00D56DB8" w:rsidP="00F84095">
                      <w:pPr>
                        <w:ind w:left="180"/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</w:pPr>
                      <w:r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 xml:space="preserve">I have come that they may have life, and have it to the full. </w:t>
                      </w:r>
                      <w:r w:rsidR="00840BDD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[John 10</w:t>
                      </w:r>
                      <w:r w:rsidR="0004616D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:10</w:t>
                      </w:r>
                      <w:r w:rsidR="00840BDD" w:rsidRPr="0004616D">
                        <w:rPr>
                          <w:rFonts w:ascii="Georgia" w:hAnsi="Georgia"/>
                          <w:sz w:val="20"/>
                          <w:szCs w:val="20"/>
                          <w:lang w:eastAsia="zh-CN"/>
                        </w:rPr>
                        <w:t>]</w:t>
                      </w:r>
                    </w:p>
                    <w:p w:rsidR="00B40178" w:rsidRPr="0004616D" w:rsidRDefault="00B40178" w:rsidP="000E2078">
                      <w:pPr>
                        <w:ind w:left="180"/>
                        <w:rPr>
                          <w:rFonts w:ascii="Georgia" w:hAnsi="Georgia"/>
                          <w:sz w:val="22"/>
                          <w:szCs w:val="22"/>
                          <w:lang w:eastAsia="zh-CN"/>
                        </w:rPr>
                      </w:pPr>
                    </w:p>
                    <w:p w:rsidR="00E77418" w:rsidRPr="0004616D" w:rsidRDefault="00E77418" w:rsidP="00E77418">
                      <w:pPr>
                        <w:ind w:left="180"/>
                        <w:jc w:val="center"/>
                        <w:rPr>
                          <w:rFonts w:ascii="Georgia" w:eastAsia="FangSong" w:hAnsi="Georgia"/>
                          <w:b/>
                          <w:lang w:eastAsia="zh-CN"/>
                        </w:rPr>
                      </w:pPr>
                      <w:r w:rsidRPr="0004616D">
                        <w:rPr>
                          <w:rFonts w:ascii="Georgia" w:eastAsia="FangSong" w:hAnsi="Georgia"/>
                          <w:b/>
                          <w:lang w:eastAsia="zh-CN"/>
                        </w:rPr>
                        <w:t>There is no one like Jesus</w:t>
                      </w:r>
                    </w:p>
                    <w:p w:rsidR="00027D26" w:rsidRPr="0004616D" w:rsidRDefault="00E77418" w:rsidP="00E77418">
                      <w:pPr>
                        <w:ind w:left="180"/>
                        <w:jc w:val="center"/>
                        <w:rPr>
                          <w:rFonts w:ascii="Georgia" w:eastAsia="FangSong" w:hAnsi="Georgia"/>
                          <w:b/>
                          <w:lang w:eastAsia="zh-CN"/>
                        </w:rPr>
                      </w:pPr>
                      <w:r w:rsidRPr="0004616D">
                        <w:rPr>
                          <w:rFonts w:ascii="Georgia" w:eastAsia="FangSong" w:hAnsi="Georgia"/>
                          <w:b/>
                          <w:lang w:eastAsia="zh-CN"/>
                        </w:rPr>
                        <w:t>No other so faithful and true!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5501640</wp:posOffset>
                </wp:positionH>
                <wp:positionV relativeFrom="paragraph">
                  <wp:posOffset>0</wp:posOffset>
                </wp:positionV>
                <wp:extent cx="4084320" cy="6873240"/>
                <wp:effectExtent l="0" t="0" r="11430" b="2286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6873240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7A5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CC746" id="Rectangle 11" o:spid="_x0000_s1026" style="position:absolute;margin-left:433.2pt;margin-top:0;width:321.6pt;height:541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" filled="f" strokecolor="#007a5b" strokeweight=".5pt">
                <w10:wrap anchorx="page"/>
              </v:rect>
            </w:pict>
          </mc:Fallback>
        </mc:AlternateContent>
      </w:r>
    </w:p>
    <w:p w:rsidR="00027D26" w:rsidRPr="001B359E" w:rsidRDefault="007B190A" w:rsidP="00027D2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36B11C9B">
                <wp:simplePos x="0" y="0"/>
                <wp:positionH relativeFrom="column">
                  <wp:posOffset>7490460</wp:posOffset>
                </wp:positionH>
                <wp:positionV relativeFrom="paragraph">
                  <wp:posOffset>4305300</wp:posOffset>
                </wp:positionV>
                <wp:extent cx="1508760" cy="10363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90A" w:rsidRDefault="007B190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4962BFE" wp14:editId="78D85B80">
                                  <wp:extent cx="1549966" cy="952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885" cy="951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9.8pt;margin-top:339pt;width:118.8pt;height:8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" filled="f" stroked="f">
                <v:textbox>
                  <w:txbxContent>
                    <w:p w:rsidR="007B190A" w:rsidRDefault="007B190A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4962BFE" wp14:editId="78D85B80">
                            <wp:extent cx="1549966" cy="9525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885" cy="951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8A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98B516" wp14:editId="6768119D">
                <wp:simplePos x="0" y="0"/>
                <wp:positionH relativeFrom="page">
                  <wp:posOffset>563880</wp:posOffset>
                </wp:positionH>
                <wp:positionV relativeFrom="page">
                  <wp:posOffset>4229100</wp:posOffset>
                </wp:positionV>
                <wp:extent cx="3977640" cy="3291840"/>
                <wp:effectExtent l="0" t="0" r="381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7640" cy="3291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616D" w:rsidRPr="0004616D" w:rsidRDefault="000E2078" w:rsidP="0004616D">
                            <w:pPr>
                              <w:ind w:left="180"/>
                              <w:jc w:val="center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br/>
                            </w:r>
                            <w:r w:rsidR="0004616D"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您或許</w:t>
                            </w:r>
                            <w:r w:rsidR="003C0C36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有珍愛的朋友，但沒有一個朋友會像耶穌這樣愛你。他為你我所做的</w:t>
                            </w:r>
                            <w:r w:rsidR="0004616D"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無他人可為</w:t>
                            </w:r>
                            <w:r w:rsidR="003C0C36"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 xml:space="preserve">, </w:t>
                            </w:r>
                            <w:r w:rsidR="003C0C36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他是真實可信的</w:t>
                            </w:r>
                            <w:r w:rsidR="0004616D"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耶穌真的認識你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 xml:space="preserve">  </w:t>
                            </w:r>
                            <w:r w:rsidR="000232D4" w:rsidRPr="000232D4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t xml:space="preserve">  耶和華啊，你已經鑒察我，認識我... 我行路，我躺臥，你都細察；你也深知我一切所行的。[詩篇139:1,3]</w:t>
                            </w:r>
                            <w:r w:rsidR="000232D4"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br/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耶穌真正愛你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t xml:space="preserve">  惟有基督在我們還作罪人的時候為我們死，　神的愛就在此向我們顯明了。 [羅馬書5:8]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t xml:space="preserve">  人為朋友捨命，人的愛心沒有比這個大的。 [約翰福音15:13]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耶穌永遠</w:t>
                            </w: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與你同住</w:t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 xml:space="preserve">  </w:t>
                            </w: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t>因為主曾說：我總不撇下你，也不丟棄你。 [希伯來書13:5]</w:t>
                            </w:r>
                            <w:r>
                              <w:rPr>
                                <w:rFonts w:ascii="FangSong" w:eastAsia="FangSong" w:hAnsi="FangSong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br/>
                            </w:r>
                          </w:p>
                          <w:p w:rsidR="0004616D" w:rsidRPr="0004616D" w:rsidRDefault="0004616D" w:rsidP="0004616D">
                            <w:pPr>
                              <w:ind w:left="180"/>
                              <w:rPr>
                                <w:rFonts w:ascii="FangSong" w:eastAsia="FangSong" w:hAnsi="FangSong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耶穌救你到底</w:t>
                            </w:r>
                          </w:p>
                          <w:p w:rsidR="00E56255" w:rsidRPr="0004616D" w:rsidRDefault="0004616D" w:rsidP="0004616D">
                            <w:pPr>
                              <w:ind w:left="180"/>
                              <w:rPr>
                                <w:b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TW"/>
                              </w:rPr>
                              <w:t xml:space="preserve">  我來了，是要叫羊（或作：人）得生命，並且得的更豐盛。 </w:t>
                            </w:r>
                            <w:r w:rsidRPr="0004616D">
                              <w:rPr>
                                <w:rFonts w:ascii="FangSong" w:eastAsia="FangSong" w:hAnsi="FangSong" w:hint="eastAsia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[約翰福音10: 10]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.4pt;margin-top:333pt;width:313.2pt;height:25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" fillcolor="window" stroked="f" strokeweight=".5pt">
                <v:path arrowok="t"/>
                <v:textbox>
                  <w:txbxContent>
                    <w:p w:rsidR="0004616D" w:rsidRPr="0004616D" w:rsidRDefault="000E2078" w:rsidP="0004616D">
                      <w:pPr>
                        <w:ind w:left="180"/>
                        <w:jc w:val="center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lang w:eastAsia="zh-TW"/>
                        </w:rPr>
                        <w:br/>
                      </w:r>
                      <w:r w:rsidR="0004616D"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>您或許</w:t>
                      </w:r>
                      <w:r w:rsidR="003C0C36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>有珍愛的朋友，但沒有一個朋友會像耶穌這樣愛你。他為你我所做的</w:t>
                      </w:r>
                      <w:r w:rsidR="0004616D"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>無他人可為</w:t>
                      </w:r>
                      <w:r w:rsidR="003C0C36"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lang w:eastAsia="zh-TW"/>
                        </w:rPr>
                        <w:t xml:space="preserve">, </w:t>
                      </w:r>
                      <w:r w:rsidR="003C0C36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>他是真實可信的</w:t>
                      </w:r>
                      <w:r w:rsidR="0004616D"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lang w:eastAsia="zh-TW"/>
                        </w:rPr>
                      </w:pPr>
                      <w:bookmarkStart w:id="1" w:name="_GoBack"/>
                      <w:bookmarkEnd w:id="1"/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u w:val="single"/>
                          <w:lang w:eastAsia="zh-CN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u w:val="single"/>
                          <w:lang w:eastAsia="zh-CN"/>
                        </w:rPr>
                        <w:t>耶穌真的認識你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20"/>
                          <w:szCs w:val="20"/>
                          <w:lang w:eastAsia="zh-TW"/>
                        </w:rPr>
                        <w:t xml:space="preserve">  </w:t>
                      </w:r>
                      <w:r w:rsidR="000232D4" w:rsidRPr="000232D4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 xml:space="preserve">  </w:t>
                      </w:r>
                      <w:r w:rsidR="000232D4" w:rsidRPr="000232D4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>耶和華啊，你已經鑒察我，認識我... 我行路，我躺臥，你都細察；你也深知我一切所行的。[詩篇139:1,3]</w:t>
                      </w:r>
                      <w:r w:rsidR="000232D4"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  <w:br/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  <w:t>耶穌真正愛你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 xml:space="preserve">  惟有基督在我們還作罪人的時候為我們死，　神的愛就在此向我們顯明了。 [羅馬書5:8]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 xml:space="preserve">  人為朋友捨命，人的愛心沒有比這個大的。 [約翰福音15:13]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</w:pPr>
                      <w:r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  <w:br/>
                      </w:r>
                      <w:r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  <w:t>耶穌永遠</w:t>
                      </w:r>
                      <w:r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  <w:t>與你同住</w:t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lang w:eastAsia="zh-TW"/>
                        </w:rPr>
                        <w:t xml:space="preserve">  </w:t>
                      </w:r>
                      <w:r w:rsidRPr="0004616D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>因為主曾說：我總不撇下你，也不丟棄你。 [希伯來書13:5]</w:t>
                      </w:r>
                      <w:r>
                        <w:rPr>
                          <w:rFonts w:ascii="FangSong" w:eastAsia="FangSong" w:hAnsi="FangSong"/>
                          <w:b/>
                          <w:sz w:val="18"/>
                          <w:szCs w:val="18"/>
                          <w:lang w:eastAsia="zh-TW"/>
                        </w:rPr>
                        <w:br/>
                      </w:r>
                    </w:p>
                    <w:p w:rsidR="0004616D" w:rsidRPr="0004616D" w:rsidRDefault="0004616D" w:rsidP="0004616D">
                      <w:pPr>
                        <w:ind w:left="180"/>
                        <w:rPr>
                          <w:rFonts w:ascii="FangSong" w:eastAsia="FangSong" w:hAnsi="FangSong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22"/>
                          <w:szCs w:val="22"/>
                          <w:u w:val="single"/>
                          <w:lang w:eastAsia="zh-TW"/>
                        </w:rPr>
                        <w:t>耶穌救你到底</w:t>
                      </w:r>
                    </w:p>
                    <w:p w:rsidR="00E56255" w:rsidRPr="0004616D" w:rsidRDefault="0004616D" w:rsidP="0004616D">
                      <w:pPr>
                        <w:ind w:left="180"/>
                        <w:rPr>
                          <w:b/>
                          <w:sz w:val="18"/>
                          <w:szCs w:val="18"/>
                          <w:lang w:eastAsia="zh-CN"/>
                        </w:rPr>
                      </w:pPr>
                      <w:r w:rsidRPr="0004616D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TW"/>
                        </w:rPr>
                        <w:t xml:space="preserve">  我來了，是要叫羊（或作：人）得生命，並且得的更豐盛。 </w:t>
                      </w:r>
                      <w:r w:rsidRPr="0004616D">
                        <w:rPr>
                          <w:rFonts w:ascii="FangSong" w:eastAsia="FangSong" w:hAnsi="FangSong" w:hint="eastAsia"/>
                          <w:b/>
                          <w:sz w:val="18"/>
                          <w:szCs w:val="18"/>
                          <w:lang w:eastAsia="zh-CN"/>
                        </w:rPr>
                        <w:t>[約翰福音10: 10]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716D1A" wp14:editId="0673549E">
                <wp:simplePos x="0" y="0"/>
                <wp:positionH relativeFrom="column">
                  <wp:posOffset>4994910</wp:posOffset>
                </wp:positionH>
                <wp:positionV relativeFrom="paragraph">
                  <wp:posOffset>53340</wp:posOffset>
                </wp:positionV>
                <wp:extent cx="4179570" cy="1127760"/>
                <wp:effectExtent l="381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AB5" w:rsidRPr="0004616D" w:rsidRDefault="00A93AB5" w:rsidP="002049C6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Georgia" w:eastAsia="FangSong" w:hAnsi="Georgia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 w:rsidRPr="0004616D">
                              <w:rPr>
                                <w:rFonts w:ascii="Georgia" w:eastAsia="FangSong" w:hAnsi="Georgia"/>
                                <w:b/>
                                <w:color w:val="2F5496"/>
                                <w:sz w:val="40"/>
                                <w:szCs w:val="40"/>
                              </w:rPr>
                              <w:t>No Other Friend Like Jesus</w:t>
                            </w:r>
                          </w:p>
                          <w:p w:rsidR="004437ED" w:rsidRPr="00167A25" w:rsidRDefault="00167A25" w:rsidP="002049C6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FangSong" w:eastAsia="FangSong" w:hAnsi="FangSong" w:cs="Calibri"/>
                                <w:b/>
                                <w:color w:val="2F5496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167A25">
                              <w:rPr>
                                <w:rFonts w:ascii="FangSong" w:eastAsia="FangSong" w:hAnsi="FangSong" w:cs="Calibri" w:hint="eastAsia"/>
                                <w:b/>
                                <w:color w:val="2F5496"/>
                                <w:sz w:val="40"/>
                                <w:szCs w:val="40"/>
                                <w:lang w:eastAsia="zh-CN"/>
                              </w:rPr>
                              <w:t>沒有像</w:t>
                            </w:r>
                            <w:r w:rsidR="004437ED" w:rsidRPr="00167A25">
                              <w:rPr>
                                <w:rFonts w:ascii="FangSong" w:eastAsia="FangSong" w:hAnsi="FangSong" w:cs="Calibri" w:hint="eastAsia"/>
                                <w:b/>
                                <w:color w:val="2F5496"/>
                                <w:sz w:val="40"/>
                                <w:szCs w:val="40"/>
                                <w:lang w:eastAsia="zh-CN"/>
                              </w:rPr>
                              <w:t>耶穌</w:t>
                            </w:r>
                            <w:r w:rsidRPr="00167A25">
                              <w:rPr>
                                <w:rFonts w:ascii="FangSong" w:eastAsia="FangSong" w:hAnsi="FangSong" w:cs="Calibri" w:hint="eastAsia"/>
                                <w:b/>
                                <w:color w:val="2F5496"/>
                                <w:sz w:val="40"/>
                                <w:szCs w:val="40"/>
                                <w:lang w:eastAsia="zh-CN"/>
                              </w:rPr>
                              <w:t>的朋友</w:t>
                            </w:r>
                          </w:p>
                          <w:p w:rsidR="004437ED" w:rsidRPr="00990E64" w:rsidRDefault="004437ED" w:rsidP="002049C6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inherit" w:hAnsi="inherit"/>
                                <w:color w:val="2F5496"/>
                              </w:rPr>
                            </w:pPr>
                          </w:p>
                          <w:p w:rsidR="00997A3E" w:rsidRPr="00997A3E" w:rsidRDefault="00997A3E" w:rsidP="00997A3E">
                            <w:pPr>
                              <w:pStyle w:val="HTMLPreformatted"/>
                              <w:shd w:val="clear" w:color="auto" w:fill="FFFFFF"/>
                              <w:rPr>
                                <w:rFonts w:ascii="inherit" w:hAnsi="inherit"/>
                                <w:color w:val="212121"/>
                              </w:rPr>
                            </w:pPr>
                          </w:p>
                          <w:p w:rsidR="009914AE" w:rsidRPr="00863C89" w:rsidRDefault="009914AE" w:rsidP="00863C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FangSong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93.3pt;margin-top:4.2pt;width:329.1pt;height:88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" stroked="f" strokeweight="2pt">
                <v:textbox>
                  <w:txbxContent>
                    <w:p w:rsidR="00A93AB5" w:rsidRPr="0004616D" w:rsidRDefault="00A93AB5" w:rsidP="002049C6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Georgia" w:eastAsia="FangSong" w:hAnsi="Georgia"/>
                          <w:b/>
                          <w:color w:val="2F5496"/>
                          <w:sz w:val="40"/>
                          <w:szCs w:val="40"/>
                        </w:rPr>
                      </w:pPr>
                      <w:r w:rsidRPr="0004616D">
                        <w:rPr>
                          <w:rFonts w:ascii="Georgia" w:eastAsia="FangSong" w:hAnsi="Georgia"/>
                          <w:b/>
                          <w:color w:val="2F5496"/>
                          <w:sz w:val="40"/>
                          <w:szCs w:val="40"/>
                        </w:rPr>
                        <w:t>No Other Friend Like Jesus</w:t>
                      </w:r>
                    </w:p>
                    <w:p w:rsidR="004437ED" w:rsidRPr="00167A25" w:rsidRDefault="00167A25" w:rsidP="002049C6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FangSong" w:eastAsia="FangSong" w:hAnsi="FangSong" w:cs="Calibri"/>
                          <w:b/>
                          <w:color w:val="2F5496"/>
                          <w:sz w:val="40"/>
                          <w:szCs w:val="40"/>
                          <w:lang w:eastAsia="zh-CN"/>
                        </w:rPr>
                      </w:pPr>
                      <w:r w:rsidRPr="00167A25">
                        <w:rPr>
                          <w:rFonts w:ascii="FangSong" w:eastAsia="FangSong" w:hAnsi="FangSong" w:cs="Calibri" w:hint="eastAsia"/>
                          <w:b/>
                          <w:color w:val="2F5496"/>
                          <w:sz w:val="40"/>
                          <w:szCs w:val="40"/>
                          <w:lang w:eastAsia="zh-CN"/>
                        </w:rPr>
                        <w:t>沒有像</w:t>
                      </w:r>
                      <w:r w:rsidR="004437ED" w:rsidRPr="00167A25">
                        <w:rPr>
                          <w:rFonts w:ascii="FangSong" w:eastAsia="FangSong" w:hAnsi="FangSong" w:cs="Calibri" w:hint="eastAsia"/>
                          <w:b/>
                          <w:color w:val="2F5496"/>
                          <w:sz w:val="40"/>
                          <w:szCs w:val="40"/>
                          <w:lang w:eastAsia="zh-CN"/>
                        </w:rPr>
                        <w:t>耶穌</w:t>
                      </w:r>
                      <w:r w:rsidRPr="00167A25">
                        <w:rPr>
                          <w:rFonts w:ascii="FangSong" w:eastAsia="FangSong" w:hAnsi="FangSong" w:cs="Calibri" w:hint="eastAsia"/>
                          <w:b/>
                          <w:color w:val="2F5496"/>
                          <w:sz w:val="40"/>
                          <w:szCs w:val="40"/>
                          <w:lang w:eastAsia="zh-CN"/>
                        </w:rPr>
                        <w:t>的朋友</w:t>
                      </w:r>
                    </w:p>
                    <w:p w:rsidR="004437ED" w:rsidRPr="00990E64" w:rsidRDefault="004437ED" w:rsidP="002049C6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inherit" w:hAnsi="inherit"/>
                          <w:color w:val="2F5496"/>
                        </w:rPr>
                      </w:pPr>
                    </w:p>
                    <w:p w:rsidR="00997A3E" w:rsidRPr="00997A3E" w:rsidRDefault="00997A3E" w:rsidP="00997A3E">
                      <w:pPr>
                        <w:pStyle w:val="HTMLPreformatted"/>
                        <w:shd w:val="clear" w:color="auto" w:fill="FFFFFF"/>
                        <w:rPr>
                          <w:rFonts w:ascii="inherit" w:hAnsi="inherit"/>
                          <w:color w:val="212121"/>
                        </w:rPr>
                      </w:pPr>
                    </w:p>
                    <w:p w:rsidR="009914AE" w:rsidRPr="00863C89" w:rsidRDefault="009914AE" w:rsidP="00863C8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FangSong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81E088" wp14:editId="3E8F7E8C">
                <wp:simplePos x="0" y="0"/>
                <wp:positionH relativeFrom="page">
                  <wp:posOffset>5565140</wp:posOffset>
                </wp:positionH>
                <wp:positionV relativeFrom="page">
                  <wp:posOffset>4281805</wp:posOffset>
                </wp:positionV>
                <wp:extent cx="3952240" cy="3025775"/>
                <wp:effectExtent l="2540" t="0" r="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240" cy="302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A68" w:rsidRDefault="000F0D5D" w:rsidP="00C64A68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0245FCA" wp14:editId="0E7B7BA3">
                                  <wp:extent cx="3802380" cy="293370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238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108509" dir="4166637" sx="40000" sy="40000" algn="ctr" rotWithShape="0">
                                              <a:srgbClr val="80808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438.2pt;margin-top:337.15pt;width:311.2pt;height:2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" stroked="f">
                <v:textbox style="mso-fit-shape-to-text:t">
                  <w:txbxContent>
                    <w:p w:rsidR="00C64A68" w:rsidRDefault="000F0D5D" w:rsidP="00C64A68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0245FCA" wp14:editId="0E7B7BA3">
                            <wp:extent cx="3802380" cy="293370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2380" cy="293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108509" dir="4166637" sx="40000" sy="40000" algn="ctr" rotWithShape="0">
                                        <a:srgbClr val="80808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807720</wp:posOffset>
                </wp:positionV>
                <wp:extent cx="3901440" cy="2376805"/>
                <wp:effectExtent l="3175" t="1905" r="635" b="254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7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D65" w:rsidRPr="0004616D" w:rsidRDefault="002E5EDD" w:rsidP="002E5EDD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center"/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</w:pPr>
                            <w:r w:rsidRPr="0004616D"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  <w:t>Gr</w:t>
                            </w:r>
                            <w:r w:rsidR="00FE2347" w:rsidRPr="0004616D"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  <w:t>eater love has no one than this:</w:t>
                            </w:r>
                            <w:r w:rsidRPr="0004616D"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  <w:t xml:space="preserve"> </w:t>
                            </w:r>
                            <w:r w:rsidR="00FE2347" w:rsidRPr="0004616D"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  <w:t xml:space="preserve">to lay down one’s life for one’s friends </w:t>
                            </w:r>
                            <w:r w:rsidR="00DC3D65" w:rsidRPr="0004616D">
                              <w:rPr>
                                <w:rFonts w:ascii="Georgia" w:hAnsi="Georgia" w:cs="Calibri"/>
                                <w:b/>
                                <w:i/>
                              </w:rPr>
                              <w:t>[John 15:13]</w:t>
                            </w:r>
                          </w:p>
                          <w:p w:rsidR="002E5EDD" w:rsidRPr="00167A25" w:rsidRDefault="002E5EDD" w:rsidP="00DC3D65">
                            <w:pPr>
                              <w:autoSpaceDE w:val="0"/>
                              <w:autoSpaceDN w:val="0"/>
                              <w:adjustRightInd w:val="0"/>
                              <w:ind w:hanging="90"/>
                              <w:jc w:val="center"/>
                              <w:rPr>
                                <w:rFonts w:ascii="Calibri" w:hAnsi="Calibri" w:cs="Calibri"/>
                                <w:i/>
                                <w:lang w:eastAsia="zh-TW"/>
                              </w:rPr>
                            </w:pP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>人為朋友捨命</w:t>
                            </w: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 xml:space="preserve">, </w:t>
                            </w: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>人的愛心沒有比這個大的</w:t>
                            </w: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 xml:space="preserve"> [</w:t>
                            </w: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>約翰福音</w:t>
                            </w:r>
                            <w:r w:rsidRPr="00167A25">
                              <w:rPr>
                                <w:rFonts w:ascii="Calibri" w:hAnsi="Calibri" w:cs="Calibri" w:hint="eastAsia"/>
                                <w:b/>
                                <w:i/>
                                <w:lang w:eastAsia="zh-TW"/>
                              </w:rPr>
                              <w:t>15:13]</w:t>
                            </w:r>
                          </w:p>
                          <w:p w:rsidR="00997A3E" w:rsidRDefault="00997A3E" w:rsidP="002049C6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Calibri" w:hAnsi="Calibri" w:cs="Calibri"/>
                                <w:i/>
                                <w:lang w:eastAsia="zh-TW"/>
                              </w:rPr>
                            </w:pPr>
                          </w:p>
                          <w:p w:rsidR="000D3FDF" w:rsidRPr="00167A25" w:rsidRDefault="00531392" w:rsidP="00997A3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center"/>
                              <w:rPr>
                                <w:b/>
                                <w:color w:val="2F54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lang w:eastAsia="zh-TW"/>
                              </w:rPr>
                              <w:br/>
                            </w:r>
                            <w:r w:rsidR="00863C89" w:rsidRPr="00167A25">
                              <w:rPr>
                                <w:rFonts w:ascii="Calibri" w:hAnsi="Calibri" w:cs="Calibri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2015</w:t>
                            </w:r>
                            <w:r w:rsidR="000D3FDF" w:rsidRPr="00167A25">
                              <w:rPr>
                                <w:rFonts w:ascii="Calibri" w:hAnsi="Calibri" w:cs="Calibri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="00D13F9F" w:rsidRPr="00167A25">
                              <w:rPr>
                                <w:rFonts w:ascii="Calibri" w:hAnsi="Calibri" w:cs="Calibri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Spring</w:t>
                            </w:r>
                            <w:r w:rsidR="000D3FDF" w:rsidRPr="00167A25">
                              <w:rPr>
                                <w:rFonts w:ascii="Calibri" w:hAnsi="Calibri" w:cs="Calibri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 xml:space="preserve"> Gospel Meeting in Flushing</w:t>
                            </w:r>
                          </w:p>
                          <w:p w:rsidR="00531392" w:rsidRPr="00990E64" w:rsidRDefault="000353D6" w:rsidP="00997A3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i/>
                                <w:color w:val="2F5496"/>
                                <w:sz w:val="32"/>
                                <w:szCs w:val="32"/>
                              </w:rPr>
                            </w:pPr>
                            <w:r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法拉盛地區</w:t>
                            </w:r>
                            <w:r w:rsidR="00E23786"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20</w:t>
                            </w:r>
                            <w:r w:rsidR="00863C89" w:rsidRPr="00167A25">
                              <w:rPr>
                                <w:rFonts w:ascii="FangSong" w:eastAsia="FangSong" w:hAnsi="FangSong" w:cs="SimSun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15</w:t>
                            </w:r>
                            <w:r w:rsidR="00A618ED"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年</w:t>
                            </w:r>
                            <w:r w:rsidR="00264ADE"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春</w:t>
                            </w:r>
                            <w:r w:rsidR="00F175B2"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季</w:t>
                            </w:r>
                            <w:r w:rsidRPr="00167A25">
                              <w:rPr>
                                <w:rFonts w:ascii="FangSong" w:eastAsia="FangSong" w:hAnsi="FangSong" w:cs="SimSun" w:hint="eastAsia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t>福音聚會</w:t>
                            </w:r>
                            <w:r w:rsidR="00531392" w:rsidRPr="00990E64">
                              <w:rPr>
                                <w:rFonts w:ascii="FangSong" w:eastAsia="FangSong" w:hAnsi="FangSong" w:cs="SimSun"/>
                                <w:b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br/>
                            </w:r>
                            <w:r w:rsidR="00531392" w:rsidRPr="00990E64">
                              <w:rPr>
                                <w:rFonts w:ascii="FangSong" w:eastAsia="FangSong" w:hAnsi="FangSong" w:cs="SimSun"/>
                                <w:i/>
                                <w:color w:val="2F5496"/>
                                <w:sz w:val="32"/>
                                <w:szCs w:val="32"/>
                                <w:lang w:eastAsia="zh-CN"/>
                              </w:rPr>
                              <w:br/>
                            </w:r>
                          </w:p>
                          <w:p w:rsidR="00027D26" w:rsidRPr="002E7463" w:rsidRDefault="00027D26" w:rsidP="00027D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403pt;margin-top:63.6pt;width:307.2pt;height:18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" stroked="f" strokeweight="2pt">
                <v:textbox>
                  <w:txbxContent>
                    <w:p w:rsidR="00DC3D65" w:rsidRPr="0004616D" w:rsidRDefault="002E5EDD" w:rsidP="002E5EDD">
                      <w:pPr>
                        <w:autoSpaceDE w:val="0"/>
                        <w:autoSpaceDN w:val="0"/>
                        <w:adjustRightInd w:val="0"/>
                        <w:ind w:firstLine="720"/>
                        <w:jc w:val="center"/>
                        <w:rPr>
                          <w:rFonts w:ascii="Georgia" w:hAnsi="Georgia" w:cs="Calibri"/>
                          <w:b/>
                          <w:i/>
                        </w:rPr>
                      </w:pPr>
                      <w:r w:rsidRPr="0004616D">
                        <w:rPr>
                          <w:rFonts w:ascii="Georgia" w:hAnsi="Georgia" w:cs="Calibri"/>
                          <w:b/>
                          <w:i/>
                        </w:rPr>
                        <w:t>Gr</w:t>
                      </w:r>
                      <w:r w:rsidR="00FE2347" w:rsidRPr="0004616D">
                        <w:rPr>
                          <w:rFonts w:ascii="Georgia" w:hAnsi="Georgia" w:cs="Calibri"/>
                          <w:b/>
                          <w:i/>
                        </w:rPr>
                        <w:t>eater love has no one than this:</w:t>
                      </w:r>
                      <w:r w:rsidRPr="0004616D">
                        <w:rPr>
                          <w:rFonts w:ascii="Georgia" w:hAnsi="Georgia" w:cs="Calibri"/>
                          <w:b/>
                          <w:i/>
                        </w:rPr>
                        <w:t xml:space="preserve"> </w:t>
                      </w:r>
                      <w:r w:rsidR="00FE2347" w:rsidRPr="0004616D">
                        <w:rPr>
                          <w:rFonts w:ascii="Georgia" w:hAnsi="Georgia" w:cs="Calibri"/>
                          <w:b/>
                          <w:i/>
                        </w:rPr>
                        <w:t xml:space="preserve">to lay down one’s life for one’s friends </w:t>
                      </w:r>
                      <w:r w:rsidR="00DC3D65" w:rsidRPr="0004616D">
                        <w:rPr>
                          <w:rFonts w:ascii="Georgia" w:hAnsi="Georgia" w:cs="Calibri"/>
                          <w:b/>
                          <w:i/>
                        </w:rPr>
                        <w:t>[John 15:13]</w:t>
                      </w:r>
                    </w:p>
                    <w:p w:rsidR="002E5EDD" w:rsidRPr="00167A25" w:rsidRDefault="002E5EDD" w:rsidP="00DC3D65">
                      <w:pPr>
                        <w:autoSpaceDE w:val="0"/>
                        <w:autoSpaceDN w:val="0"/>
                        <w:adjustRightInd w:val="0"/>
                        <w:ind w:hanging="90"/>
                        <w:jc w:val="center"/>
                        <w:rPr>
                          <w:rFonts w:ascii="Calibri" w:hAnsi="Calibri" w:cs="Calibri"/>
                          <w:i/>
                          <w:lang w:eastAsia="zh-TW"/>
                        </w:rPr>
                      </w:pP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>人為朋友捨命</w:t>
                      </w: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 xml:space="preserve">, </w:t>
                      </w: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>人的愛心沒有比這個大的</w:t>
                      </w: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 xml:space="preserve"> [</w:t>
                      </w: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>約翰福音</w:t>
                      </w:r>
                      <w:r w:rsidRPr="00167A25">
                        <w:rPr>
                          <w:rFonts w:ascii="Calibri" w:hAnsi="Calibri" w:cs="Calibri" w:hint="eastAsia"/>
                          <w:b/>
                          <w:i/>
                          <w:lang w:eastAsia="zh-TW"/>
                        </w:rPr>
                        <w:t>15:13]</w:t>
                      </w:r>
                    </w:p>
                    <w:p w:rsidR="00997A3E" w:rsidRDefault="00997A3E" w:rsidP="002049C6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Calibri" w:hAnsi="Calibri" w:cs="Calibri"/>
                          <w:i/>
                          <w:lang w:eastAsia="zh-TW"/>
                        </w:rPr>
                      </w:pPr>
                    </w:p>
                    <w:p w:rsidR="000D3FDF" w:rsidRPr="00167A25" w:rsidRDefault="00531392" w:rsidP="00997A3E">
                      <w:pPr>
                        <w:autoSpaceDE w:val="0"/>
                        <w:autoSpaceDN w:val="0"/>
                        <w:adjustRightInd w:val="0"/>
                        <w:ind w:firstLine="720"/>
                        <w:jc w:val="center"/>
                        <w:rPr>
                          <w:b/>
                          <w:color w:val="2F5496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lang w:eastAsia="zh-TW"/>
                        </w:rPr>
                        <w:br/>
                      </w:r>
                      <w:r w:rsidR="00863C89" w:rsidRPr="00167A25">
                        <w:rPr>
                          <w:rFonts w:ascii="Calibri" w:hAnsi="Calibri" w:cs="Calibri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2015</w:t>
                      </w:r>
                      <w:r w:rsidR="000D3FDF" w:rsidRPr="00167A25">
                        <w:rPr>
                          <w:rFonts w:ascii="Calibri" w:hAnsi="Calibri" w:cs="Calibri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 w:rsidR="00D13F9F" w:rsidRPr="00167A25">
                        <w:rPr>
                          <w:rFonts w:ascii="Calibri" w:hAnsi="Calibri" w:cs="Calibri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Spring</w:t>
                      </w:r>
                      <w:r w:rsidR="000D3FDF" w:rsidRPr="00167A25">
                        <w:rPr>
                          <w:rFonts w:ascii="Calibri" w:hAnsi="Calibri" w:cs="Calibri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 xml:space="preserve"> Gospel Meeting in Flushing</w:t>
                      </w:r>
                    </w:p>
                    <w:p w:rsidR="00531392" w:rsidRPr="00990E64" w:rsidRDefault="000353D6" w:rsidP="00997A3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i/>
                          <w:color w:val="2F5496"/>
                          <w:sz w:val="32"/>
                          <w:szCs w:val="32"/>
                        </w:rPr>
                      </w:pPr>
                      <w:r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法拉盛地區</w:t>
                      </w:r>
                      <w:r w:rsidR="00E23786"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20</w:t>
                      </w:r>
                      <w:r w:rsidR="00863C89" w:rsidRPr="00167A25">
                        <w:rPr>
                          <w:rFonts w:ascii="FangSong" w:eastAsia="FangSong" w:hAnsi="FangSong" w:cs="SimSun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15</w:t>
                      </w:r>
                      <w:r w:rsidR="00A618ED"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年</w:t>
                      </w:r>
                      <w:r w:rsidR="00264ADE"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春</w:t>
                      </w:r>
                      <w:r w:rsidR="00F175B2"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季</w:t>
                      </w:r>
                      <w:r w:rsidRPr="00167A25">
                        <w:rPr>
                          <w:rFonts w:ascii="FangSong" w:eastAsia="FangSong" w:hAnsi="FangSong" w:cs="SimSun" w:hint="eastAsia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t>福音聚會</w:t>
                      </w:r>
                      <w:r w:rsidR="00531392" w:rsidRPr="00990E64">
                        <w:rPr>
                          <w:rFonts w:ascii="FangSong" w:eastAsia="FangSong" w:hAnsi="FangSong" w:cs="SimSun"/>
                          <w:b/>
                          <w:color w:val="2F5496"/>
                          <w:sz w:val="32"/>
                          <w:szCs w:val="32"/>
                          <w:lang w:eastAsia="zh-CN"/>
                        </w:rPr>
                        <w:br/>
                      </w:r>
                      <w:r w:rsidR="00531392" w:rsidRPr="00990E64">
                        <w:rPr>
                          <w:rFonts w:ascii="FangSong" w:eastAsia="FangSong" w:hAnsi="FangSong" w:cs="SimSun"/>
                          <w:i/>
                          <w:color w:val="2F5496"/>
                          <w:sz w:val="32"/>
                          <w:szCs w:val="32"/>
                          <w:lang w:eastAsia="zh-CN"/>
                        </w:rPr>
                        <w:br/>
                      </w:r>
                    </w:p>
                    <w:p w:rsidR="00027D26" w:rsidRPr="002E7463" w:rsidRDefault="00027D26" w:rsidP="00027D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i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D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3093720</wp:posOffset>
                </wp:positionV>
                <wp:extent cx="3886200" cy="1082040"/>
                <wp:effectExtent l="0" t="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1082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53D6" w:rsidRPr="000353D6" w:rsidRDefault="009914AE" w:rsidP="000353D6">
                            <w:pP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</w:pPr>
                            <w: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Time/</w:t>
                            </w:r>
                            <w:r w:rsidR="000353D6"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>日期</w:t>
                            </w:r>
                            <w:r w:rsidR="00380A2D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 xml:space="preserve">: </w:t>
                            </w:r>
                            <w:r w:rsidR="0004616D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6/21/2015</w:t>
                            </w:r>
                            <w:r w:rsidR="000353D6"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Sunday</w:t>
                            </w:r>
                            <w:r w:rsidR="000353D6"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>禮拜天上午11</w:t>
                            </w:r>
                            <w:r w:rsidR="006772FE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:00AM</w:t>
                            </w:r>
                          </w:p>
                          <w:p w:rsidR="000353D6" w:rsidRPr="000353D6" w:rsidRDefault="009914AE" w:rsidP="000353D6">
                            <w:pP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</w:pPr>
                            <w: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Place/</w:t>
                            </w:r>
                            <w:r w:rsidR="000353D6"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>地點: Christian Believers</w:t>
                            </w:r>
                            <w:r w:rsidR="003E1323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’</w:t>
                            </w:r>
                            <w:r w:rsidR="000353D6"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 xml:space="preserve"> Meeting  </w:t>
                            </w:r>
                          </w:p>
                          <w:p w:rsidR="000353D6" w:rsidRPr="000353D6" w:rsidRDefault="000353D6" w:rsidP="000353D6">
                            <w:pPr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</w:pPr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      </w:t>
                            </w:r>
                            <w:r w:rsidR="009914AE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      </w:t>
                            </w:r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146-29 Laburnum Avenue,   </w:t>
                            </w:r>
                          </w:p>
                          <w:p w:rsidR="00027D26" w:rsidRPr="002E7463" w:rsidRDefault="000353D6" w:rsidP="000353D6">
                            <w:pPr>
                              <w:rPr>
                                <w:rFonts w:ascii="Calibri" w:hAnsi="Calibri" w:cs="Calibri"/>
                                <w:i/>
                                <w:lang w:eastAsia="zh-CN"/>
                              </w:rPr>
                            </w:pPr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      </w:t>
                            </w:r>
                            <w:r w:rsidR="009914AE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      </w:t>
                            </w:r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Flushing, NY 11</w:t>
                            </w:r>
                            <w:bookmarkStart w:id="0" w:name="_GoBack"/>
                            <w:bookmarkEnd w:id="0"/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355</w:t>
                            </w:r>
                            <w:r w:rsidRPr="000353D6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br/>
                            </w:r>
                            <w:r w:rsidR="009914AE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>Tel/</w:t>
                            </w:r>
                            <w:r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 xml:space="preserve">電話: </w:t>
                            </w:r>
                            <w:r w:rsidR="009914AE">
                              <w:rPr>
                                <w:rFonts w:ascii="FangSong" w:eastAsia="FangSong" w:hAnsi="FangSong" w:cs="Calibri"/>
                                <w:b/>
                                <w:i/>
                                <w:lang w:eastAsia="zh-CN"/>
                              </w:rPr>
                              <w:t xml:space="preserve">  </w:t>
                            </w:r>
                            <w:r w:rsidRPr="000353D6">
                              <w:rPr>
                                <w:rFonts w:ascii="FangSong" w:eastAsia="FangSong" w:hAnsi="FangSong" w:cs="Calibri" w:hint="eastAsia"/>
                                <w:b/>
                                <w:i/>
                                <w:lang w:eastAsia="zh-CN"/>
                              </w:rPr>
                              <w:t>516-234-0868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eastAsia="zh-CN"/>
                              </w:rPr>
                              <w:br/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451.8pt;margin-top:243.6pt;width:30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" fillcolor="window" stroked="f" strokeweight=".5pt">
                <v:path arrowok="t"/>
                <v:textbox>
                  <w:txbxContent>
                    <w:p w:rsidR="000353D6" w:rsidRPr="000353D6" w:rsidRDefault="009914AE" w:rsidP="000353D6">
                      <w:pP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</w:pPr>
                      <w: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Time/</w:t>
                      </w:r>
                      <w:r w:rsidR="000353D6"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>日期</w:t>
                      </w:r>
                      <w:r w:rsidR="00380A2D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 xml:space="preserve">: </w:t>
                      </w:r>
                      <w:r w:rsidR="0004616D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6/21/2015</w:t>
                      </w:r>
                      <w:r w:rsidR="000353D6"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 xml:space="preserve">, </w:t>
                      </w:r>
                      <w: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Sunday</w:t>
                      </w:r>
                      <w:r w:rsidR="000353D6"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>禮拜天上午11</w:t>
                      </w:r>
                      <w:r w:rsidR="006772FE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:00AM</w:t>
                      </w:r>
                    </w:p>
                    <w:p w:rsidR="000353D6" w:rsidRPr="000353D6" w:rsidRDefault="009914AE" w:rsidP="000353D6">
                      <w:pP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</w:pPr>
                      <w: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Place/</w:t>
                      </w:r>
                      <w:r w:rsidR="000353D6"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>地點: Christian Believers</w:t>
                      </w:r>
                      <w:r w:rsidR="003E1323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’</w:t>
                      </w:r>
                      <w:r w:rsidR="000353D6"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 xml:space="preserve"> Meeting  </w:t>
                      </w:r>
                    </w:p>
                    <w:p w:rsidR="000353D6" w:rsidRPr="000353D6" w:rsidRDefault="000353D6" w:rsidP="000353D6">
                      <w:pPr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</w:pPr>
                      <w:r w:rsidRPr="000353D6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      </w:t>
                      </w:r>
                      <w:r w:rsidR="009914AE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      </w:t>
                      </w:r>
                      <w:r w:rsidRPr="000353D6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146-29 Laburnum Avenue,   </w:t>
                      </w:r>
                    </w:p>
                    <w:p w:rsidR="00027D26" w:rsidRPr="002E7463" w:rsidRDefault="000353D6" w:rsidP="000353D6">
                      <w:pPr>
                        <w:rPr>
                          <w:rFonts w:ascii="Calibri" w:hAnsi="Calibri" w:cs="Calibri"/>
                          <w:i/>
                          <w:lang w:eastAsia="zh-CN"/>
                        </w:rPr>
                      </w:pPr>
                      <w:r w:rsidRPr="000353D6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      </w:t>
                      </w:r>
                      <w:r w:rsidR="009914AE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      </w:t>
                      </w:r>
                      <w:r w:rsidRPr="000353D6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Flushing, NY 11355</w:t>
                      </w:r>
                      <w:r w:rsidRPr="000353D6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br/>
                      </w:r>
                      <w:r w:rsidR="009914AE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>Tel/</w:t>
                      </w:r>
                      <w:r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 xml:space="preserve">電話: </w:t>
                      </w:r>
                      <w:r w:rsidR="009914AE">
                        <w:rPr>
                          <w:rFonts w:ascii="FangSong" w:eastAsia="FangSong" w:hAnsi="FangSong" w:cs="Calibri"/>
                          <w:b/>
                          <w:i/>
                          <w:lang w:eastAsia="zh-CN"/>
                        </w:rPr>
                        <w:t xml:space="preserve">  </w:t>
                      </w:r>
                      <w:r w:rsidRPr="000353D6">
                        <w:rPr>
                          <w:rFonts w:ascii="FangSong" w:eastAsia="FangSong" w:hAnsi="FangSong" w:cs="Calibri" w:hint="eastAsia"/>
                          <w:b/>
                          <w:i/>
                          <w:lang w:eastAsia="zh-CN"/>
                        </w:rPr>
                        <w:t>516-234-0868</w:t>
                      </w:r>
                      <w:r>
                        <w:rPr>
                          <w:rFonts w:ascii="Calibri" w:hAnsi="Calibri" w:cs="Calibri"/>
                          <w:i/>
                          <w:lang w:eastAsia="zh-CN"/>
                        </w:rPr>
                        <w:br/>
                        <w:t xml:space="preserve">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27D26" w:rsidRPr="001B359E" w:rsidSect="00027D26">
      <w:headerReference w:type="default" r:id="rId11"/>
      <w:footerReference w:type="default" r:id="rId12"/>
      <w:pgSz w:w="15840" w:h="12240" w:orient="landscape"/>
      <w:pgMar w:top="720" w:right="734" w:bottom="720" w:left="720" w:header="374" w:footer="662" w:gutter="0"/>
      <w:pgNumType w:start="1"/>
      <w:cols w:space="360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5B" w:rsidRDefault="00EB4E5B" w:rsidP="00027D26">
      <w:pPr>
        <w:pStyle w:val="BodyTextBold"/>
      </w:pPr>
      <w:r>
        <w:separator/>
      </w:r>
    </w:p>
  </w:endnote>
  <w:endnote w:type="continuationSeparator" w:id="0">
    <w:p w:rsidR="00EB4E5B" w:rsidRDefault="00EB4E5B" w:rsidP="00027D26">
      <w:pPr>
        <w:pStyle w:val="BodyTextBol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D26" w:rsidRDefault="00027D26">
    <w:pPr>
      <w:tabs>
        <w:tab w:val="center" w:pos="4320"/>
        <w:tab w:val="right" w:pos="8640"/>
      </w:tabs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5B" w:rsidRDefault="00EB4E5B" w:rsidP="00027D26">
      <w:pPr>
        <w:pStyle w:val="BodyTextBold"/>
      </w:pPr>
      <w:r>
        <w:separator/>
      </w:r>
    </w:p>
  </w:footnote>
  <w:footnote w:type="continuationSeparator" w:id="0">
    <w:p w:rsidR="00EB4E5B" w:rsidRDefault="00EB4E5B" w:rsidP="00027D26">
      <w:pPr>
        <w:pStyle w:val="BodyTextBol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D26" w:rsidRDefault="00027D26">
    <w:pPr>
      <w:tabs>
        <w:tab w:val="center" w:pos="4320"/>
        <w:tab w:val="right" w:pos="8640"/>
      </w:tabs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6EA7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o:colormru v:ext="edit" colors="#007a5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09"/>
    <w:rsid w:val="000232D4"/>
    <w:rsid w:val="00027D26"/>
    <w:rsid w:val="000353D6"/>
    <w:rsid w:val="00036C79"/>
    <w:rsid w:val="00045300"/>
    <w:rsid w:val="0004616D"/>
    <w:rsid w:val="00085FBB"/>
    <w:rsid w:val="000C7D9C"/>
    <w:rsid w:val="000D3FDF"/>
    <w:rsid w:val="000E2078"/>
    <w:rsid w:val="000F0D5D"/>
    <w:rsid w:val="000F30AC"/>
    <w:rsid w:val="000F326E"/>
    <w:rsid w:val="00167A25"/>
    <w:rsid w:val="00170C7B"/>
    <w:rsid w:val="00172C21"/>
    <w:rsid w:val="001C7451"/>
    <w:rsid w:val="001D5D79"/>
    <w:rsid w:val="001E5D95"/>
    <w:rsid w:val="002049C6"/>
    <w:rsid w:val="00206AA7"/>
    <w:rsid w:val="00211DDC"/>
    <w:rsid w:val="00215CCD"/>
    <w:rsid w:val="00224C1B"/>
    <w:rsid w:val="00250909"/>
    <w:rsid w:val="0026125A"/>
    <w:rsid w:val="00261C27"/>
    <w:rsid w:val="00264ADE"/>
    <w:rsid w:val="00272446"/>
    <w:rsid w:val="002730A0"/>
    <w:rsid w:val="00277961"/>
    <w:rsid w:val="002B0AA9"/>
    <w:rsid w:val="002C7FD4"/>
    <w:rsid w:val="002D7F12"/>
    <w:rsid w:val="002E52F8"/>
    <w:rsid w:val="002E5EDD"/>
    <w:rsid w:val="00320EB0"/>
    <w:rsid w:val="00356DE7"/>
    <w:rsid w:val="00372CF9"/>
    <w:rsid w:val="003748D2"/>
    <w:rsid w:val="00380A2D"/>
    <w:rsid w:val="003B7EE6"/>
    <w:rsid w:val="003C0C36"/>
    <w:rsid w:val="003E1323"/>
    <w:rsid w:val="003F4BBE"/>
    <w:rsid w:val="0041369A"/>
    <w:rsid w:val="004228E1"/>
    <w:rsid w:val="00422920"/>
    <w:rsid w:val="004311C5"/>
    <w:rsid w:val="00440B61"/>
    <w:rsid w:val="004437ED"/>
    <w:rsid w:val="00443BE9"/>
    <w:rsid w:val="00453230"/>
    <w:rsid w:val="00453762"/>
    <w:rsid w:val="00481072"/>
    <w:rsid w:val="004A7808"/>
    <w:rsid w:val="004F0A05"/>
    <w:rsid w:val="005004DA"/>
    <w:rsid w:val="00504D85"/>
    <w:rsid w:val="00531392"/>
    <w:rsid w:val="00577B50"/>
    <w:rsid w:val="00582A57"/>
    <w:rsid w:val="005A0EF2"/>
    <w:rsid w:val="005A531C"/>
    <w:rsid w:val="005C2F4A"/>
    <w:rsid w:val="005D15CA"/>
    <w:rsid w:val="005D42EF"/>
    <w:rsid w:val="005F2293"/>
    <w:rsid w:val="00633E32"/>
    <w:rsid w:val="006377C0"/>
    <w:rsid w:val="00655128"/>
    <w:rsid w:val="00660E21"/>
    <w:rsid w:val="006772FE"/>
    <w:rsid w:val="00684824"/>
    <w:rsid w:val="006A5E99"/>
    <w:rsid w:val="006A6489"/>
    <w:rsid w:val="006F6182"/>
    <w:rsid w:val="00704825"/>
    <w:rsid w:val="00734402"/>
    <w:rsid w:val="00794956"/>
    <w:rsid w:val="007B190A"/>
    <w:rsid w:val="007D325C"/>
    <w:rsid w:val="007E114E"/>
    <w:rsid w:val="007F59D4"/>
    <w:rsid w:val="008008AA"/>
    <w:rsid w:val="00840BDD"/>
    <w:rsid w:val="00863C89"/>
    <w:rsid w:val="00864A1A"/>
    <w:rsid w:val="00890860"/>
    <w:rsid w:val="0089468F"/>
    <w:rsid w:val="008948EC"/>
    <w:rsid w:val="008D5F70"/>
    <w:rsid w:val="00907087"/>
    <w:rsid w:val="009162C3"/>
    <w:rsid w:val="0094025B"/>
    <w:rsid w:val="00943CDC"/>
    <w:rsid w:val="00985B58"/>
    <w:rsid w:val="00986103"/>
    <w:rsid w:val="00990E64"/>
    <w:rsid w:val="00990ED4"/>
    <w:rsid w:val="009914AE"/>
    <w:rsid w:val="00996C2E"/>
    <w:rsid w:val="00997A3E"/>
    <w:rsid w:val="009E311F"/>
    <w:rsid w:val="00A00130"/>
    <w:rsid w:val="00A15F69"/>
    <w:rsid w:val="00A3515C"/>
    <w:rsid w:val="00A42781"/>
    <w:rsid w:val="00A618ED"/>
    <w:rsid w:val="00A93AB5"/>
    <w:rsid w:val="00AA0B1F"/>
    <w:rsid w:val="00AB0773"/>
    <w:rsid w:val="00AB6F93"/>
    <w:rsid w:val="00AD6E54"/>
    <w:rsid w:val="00AE22C2"/>
    <w:rsid w:val="00AE75C6"/>
    <w:rsid w:val="00B40178"/>
    <w:rsid w:val="00B46285"/>
    <w:rsid w:val="00B62223"/>
    <w:rsid w:val="00B90EEB"/>
    <w:rsid w:val="00BC16D3"/>
    <w:rsid w:val="00BC6A0A"/>
    <w:rsid w:val="00BD1743"/>
    <w:rsid w:val="00BD6FBF"/>
    <w:rsid w:val="00BF2964"/>
    <w:rsid w:val="00C075A4"/>
    <w:rsid w:val="00C21BF6"/>
    <w:rsid w:val="00C22393"/>
    <w:rsid w:val="00C3646F"/>
    <w:rsid w:val="00C64A68"/>
    <w:rsid w:val="00C661AA"/>
    <w:rsid w:val="00CA654D"/>
    <w:rsid w:val="00CD2887"/>
    <w:rsid w:val="00CF2110"/>
    <w:rsid w:val="00D07911"/>
    <w:rsid w:val="00D13F9F"/>
    <w:rsid w:val="00D4378E"/>
    <w:rsid w:val="00D56DB8"/>
    <w:rsid w:val="00D821CC"/>
    <w:rsid w:val="00D97B1F"/>
    <w:rsid w:val="00DA1EEE"/>
    <w:rsid w:val="00DA23EB"/>
    <w:rsid w:val="00DC3D65"/>
    <w:rsid w:val="00DD669D"/>
    <w:rsid w:val="00DE6649"/>
    <w:rsid w:val="00E107EA"/>
    <w:rsid w:val="00E23786"/>
    <w:rsid w:val="00E56255"/>
    <w:rsid w:val="00E70CA0"/>
    <w:rsid w:val="00E72ED2"/>
    <w:rsid w:val="00E77418"/>
    <w:rsid w:val="00E95AC6"/>
    <w:rsid w:val="00EB4E5B"/>
    <w:rsid w:val="00F16392"/>
    <w:rsid w:val="00F175B2"/>
    <w:rsid w:val="00F3028D"/>
    <w:rsid w:val="00F50401"/>
    <w:rsid w:val="00F64837"/>
    <w:rsid w:val="00F84095"/>
    <w:rsid w:val="00FA49C0"/>
    <w:rsid w:val="00FB18C9"/>
    <w:rsid w:val="00FB27D1"/>
    <w:rsid w:val="00FD67F3"/>
    <w:rsid w:val="00FE2347"/>
    <w:rsid w:val="00FE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o:colormru v:ext="edit" colors="#007a5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0E9"/>
    <w:rPr>
      <w:sz w:val="24"/>
      <w:szCs w:val="24"/>
    </w:rPr>
  </w:style>
  <w:style w:type="paragraph" w:styleId="Heading1">
    <w:name w:val="heading 1"/>
    <w:basedOn w:val="Normal"/>
    <w:next w:val="Normal"/>
    <w:qFormat/>
    <w:rsid w:val="00384D9D"/>
    <w:pPr>
      <w:spacing w:line="1200" w:lineRule="exact"/>
      <w:outlineLvl w:val="0"/>
    </w:pPr>
    <w:rPr>
      <w:rFonts w:ascii="Garamond" w:hAnsi="Garamond"/>
      <w:i/>
      <w:color w:val="007A5B"/>
      <w:sz w:val="32"/>
      <w:szCs w:val="36"/>
    </w:rPr>
  </w:style>
  <w:style w:type="paragraph" w:styleId="Heading2">
    <w:name w:val="heading 2"/>
    <w:basedOn w:val="Normal"/>
    <w:next w:val="Normal"/>
    <w:qFormat/>
    <w:rsid w:val="005B5DC7"/>
    <w:pPr>
      <w:spacing w:after="600"/>
      <w:outlineLvl w:val="1"/>
    </w:pPr>
    <w:rPr>
      <w:rFonts w:ascii="Garamond" w:hAnsi="Garamond"/>
      <w:b/>
      <w:color w:val="007A5B"/>
      <w:sz w:val="36"/>
    </w:rPr>
  </w:style>
  <w:style w:type="paragraph" w:styleId="Heading3">
    <w:name w:val="heading 3"/>
    <w:basedOn w:val="Normal"/>
    <w:next w:val="Normal"/>
    <w:qFormat/>
    <w:rsid w:val="005B5DC7"/>
    <w:pPr>
      <w:outlineLvl w:val="2"/>
    </w:pPr>
    <w:rPr>
      <w:rFonts w:ascii="Garamond" w:hAnsi="Garamond"/>
      <w:b/>
      <w:color w:val="007A5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">
    <w:name w:val="Italic"/>
    <w:basedOn w:val="Normal"/>
    <w:rsid w:val="00BE6436"/>
    <w:pPr>
      <w:spacing w:before="400"/>
    </w:pPr>
    <w:rPr>
      <w:rFonts w:ascii="Garamond" w:hAnsi="Garamond"/>
      <w:i/>
      <w:color w:val="007A5B"/>
      <w:sz w:val="20"/>
    </w:rPr>
  </w:style>
  <w:style w:type="paragraph" w:styleId="BodyText">
    <w:name w:val="Body Text"/>
    <w:basedOn w:val="Normal"/>
    <w:rsid w:val="00930078"/>
    <w:rPr>
      <w:rFonts w:ascii="Garamond" w:hAnsi="Garamond"/>
      <w:color w:val="007A5B"/>
      <w:sz w:val="20"/>
    </w:rPr>
  </w:style>
  <w:style w:type="paragraph" w:customStyle="1" w:styleId="InsideText">
    <w:name w:val="Inside Text"/>
    <w:basedOn w:val="Normal"/>
    <w:rsid w:val="006C5130"/>
    <w:rPr>
      <w:rFonts w:ascii="Garamond" w:hAnsi="Garamond"/>
      <w:color w:val="007A5B"/>
    </w:rPr>
  </w:style>
  <w:style w:type="paragraph" w:customStyle="1" w:styleId="BodyTextBold">
    <w:name w:val="Body Text Bold"/>
    <w:basedOn w:val="Normal"/>
    <w:rsid w:val="00930078"/>
    <w:rPr>
      <w:rFonts w:ascii="Garamond" w:hAnsi="Garamond"/>
      <w:b/>
      <w:color w:val="007A5B"/>
      <w:sz w:val="20"/>
    </w:rPr>
  </w:style>
  <w:style w:type="paragraph" w:styleId="BalloonText">
    <w:name w:val="Balloon Text"/>
    <w:basedOn w:val="Normal"/>
    <w:semiHidden/>
    <w:rsid w:val="009911C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F1386"/>
  </w:style>
  <w:style w:type="character" w:customStyle="1" w:styleId="apple-converted-space">
    <w:name w:val="apple-converted-space"/>
    <w:rsid w:val="007952E5"/>
  </w:style>
  <w:style w:type="character" w:styleId="Hyperlink">
    <w:name w:val="Hyperlink"/>
    <w:uiPriority w:val="99"/>
    <w:unhideWhenUsed/>
    <w:rsid w:val="007952E5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7A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997A3E"/>
    <w:rPr>
      <w:rFonts w:ascii="Courier New" w:eastAsia="Times New Roman" w:hAnsi="Courier New" w:cs="Courier New"/>
    </w:rPr>
  </w:style>
  <w:style w:type="character" w:customStyle="1" w:styleId="text">
    <w:name w:val="text"/>
    <w:basedOn w:val="DefaultParagraphFont"/>
    <w:rsid w:val="00985B58"/>
  </w:style>
  <w:style w:type="character" w:customStyle="1" w:styleId="indent-1-breaks">
    <w:name w:val="indent-1-breaks"/>
    <w:basedOn w:val="DefaultParagraphFont"/>
    <w:rsid w:val="00985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0E9"/>
    <w:rPr>
      <w:sz w:val="24"/>
      <w:szCs w:val="24"/>
    </w:rPr>
  </w:style>
  <w:style w:type="paragraph" w:styleId="Heading1">
    <w:name w:val="heading 1"/>
    <w:basedOn w:val="Normal"/>
    <w:next w:val="Normal"/>
    <w:qFormat/>
    <w:rsid w:val="00384D9D"/>
    <w:pPr>
      <w:spacing w:line="1200" w:lineRule="exact"/>
      <w:outlineLvl w:val="0"/>
    </w:pPr>
    <w:rPr>
      <w:rFonts w:ascii="Garamond" w:hAnsi="Garamond"/>
      <w:i/>
      <w:color w:val="007A5B"/>
      <w:sz w:val="32"/>
      <w:szCs w:val="36"/>
    </w:rPr>
  </w:style>
  <w:style w:type="paragraph" w:styleId="Heading2">
    <w:name w:val="heading 2"/>
    <w:basedOn w:val="Normal"/>
    <w:next w:val="Normal"/>
    <w:qFormat/>
    <w:rsid w:val="005B5DC7"/>
    <w:pPr>
      <w:spacing w:after="600"/>
      <w:outlineLvl w:val="1"/>
    </w:pPr>
    <w:rPr>
      <w:rFonts w:ascii="Garamond" w:hAnsi="Garamond"/>
      <w:b/>
      <w:color w:val="007A5B"/>
      <w:sz w:val="36"/>
    </w:rPr>
  </w:style>
  <w:style w:type="paragraph" w:styleId="Heading3">
    <w:name w:val="heading 3"/>
    <w:basedOn w:val="Normal"/>
    <w:next w:val="Normal"/>
    <w:qFormat/>
    <w:rsid w:val="005B5DC7"/>
    <w:pPr>
      <w:outlineLvl w:val="2"/>
    </w:pPr>
    <w:rPr>
      <w:rFonts w:ascii="Garamond" w:hAnsi="Garamond"/>
      <w:b/>
      <w:color w:val="007A5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">
    <w:name w:val="Italic"/>
    <w:basedOn w:val="Normal"/>
    <w:rsid w:val="00BE6436"/>
    <w:pPr>
      <w:spacing w:before="400"/>
    </w:pPr>
    <w:rPr>
      <w:rFonts w:ascii="Garamond" w:hAnsi="Garamond"/>
      <w:i/>
      <w:color w:val="007A5B"/>
      <w:sz w:val="20"/>
    </w:rPr>
  </w:style>
  <w:style w:type="paragraph" w:styleId="BodyText">
    <w:name w:val="Body Text"/>
    <w:basedOn w:val="Normal"/>
    <w:rsid w:val="00930078"/>
    <w:rPr>
      <w:rFonts w:ascii="Garamond" w:hAnsi="Garamond"/>
      <w:color w:val="007A5B"/>
      <w:sz w:val="20"/>
    </w:rPr>
  </w:style>
  <w:style w:type="paragraph" w:customStyle="1" w:styleId="InsideText">
    <w:name w:val="Inside Text"/>
    <w:basedOn w:val="Normal"/>
    <w:rsid w:val="006C5130"/>
    <w:rPr>
      <w:rFonts w:ascii="Garamond" w:hAnsi="Garamond"/>
      <w:color w:val="007A5B"/>
    </w:rPr>
  </w:style>
  <w:style w:type="paragraph" w:customStyle="1" w:styleId="BodyTextBold">
    <w:name w:val="Body Text Bold"/>
    <w:basedOn w:val="Normal"/>
    <w:rsid w:val="00930078"/>
    <w:rPr>
      <w:rFonts w:ascii="Garamond" w:hAnsi="Garamond"/>
      <w:b/>
      <w:color w:val="007A5B"/>
      <w:sz w:val="20"/>
    </w:rPr>
  </w:style>
  <w:style w:type="paragraph" w:styleId="BalloonText">
    <w:name w:val="Balloon Text"/>
    <w:basedOn w:val="Normal"/>
    <w:semiHidden/>
    <w:rsid w:val="009911C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F1386"/>
  </w:style>
  <w:style w:type="character" w:customStyle="1" w:styleId="apple-converted-space">
    <w:name w:val="apple-converted-space"/>
    <w:rsid w:val="007952E5"/>
  </w:style>
  <w:style w:type="character" w:styleId="Hyperlink">
    <w:name w:val="Hyperlink"/>
    <w:uiPriority w:val="99"/>
    <w:unhideWhenUsed/>
    <w:rsid w:val="007952E5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7A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997A3E"/>
    <w:rPr>
      <w:rFonts w:ascii="Courier New" w:eastAsia="Times New Roman" w:hAnsi="Courier New" w:cs="Courier New"/>
    </w:rPr>
  </w:style>
  <w:style w:type="character" w:customStyle="1" w:styleId="text">
    <w:name w:val="text"/>
    <w:basedOn w:val="DefaultParagraphFont"/>
    <w:rsid w:val="00985B58"/>
  </w:style>
  <w:style w:type="character" w:customStyle="1" w:styleId="indent-1-breaks">
    <w:name w:val="indent-1-breaks"/>
    <w:basedOn w:val="DefaultParagraphFont"/>
    <w:rsid w:val="00985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0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acpei\AppData\Roaming\Microsoft\Templates\Formal%20party%20invit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0E4DE-6621-4F29-B494-3A66BF81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party invitation</Template>
  <TotalTime>83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isaacpei</dc:creator>
  <cp:lastModifiedBy>isaacpei</cp:lastModifiedBy>
  <cp:revision>27</cp:revision>
  <cp:lastPrinted>2015-06-12T14:13:00Z</cp:lastPrinted>
  <dcterms:created xsi:type="dcterms:W3CDTF">2015-06-07T05:01:00Z</dcterms:created>
  <dcterms:modified xsi:type="dcterms:W3CDTF">2015-06-16T02:47:00Z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TC060897481033</vt:lpwstr>
  </property>
</Properties>
</file>